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11F004" w14:textId="3E782B82" w:rsidR="00C302BB" w:rsidRDefault="003D5475" w:rsidP="00CF0BD6">
      <w:pPr>
        <w:pStyle w:val="titreprincipal"/>
      </w:pPr>
      <w:fldSimple w:instr=" TITLE   \* MERGEFORMAT ">
        <w:r>
          <w:t>151</w:t>
        </w:r>
        <w:r w:rsidR="00E45569">
          <w:t>-</w:t>
        </w:r>
        <w:r w:rsidR="00546CC0">
          <w:t>Integrer des bases de données dans le web</w:t>
        </w:r>
      </w:fldSimple>
    </w:p>
    <w:p w14:paraId="1C31749D" w14:textId="77777777" w:rsidR="003627C0" w:rsidRPr="003627C0" w:rsidRDefault="003627C0" w:rsidP="00DE72B9">
      <w:pPr>
        <w:pStyle w:val="titredeux"/>
      </w:pPr>
      <w:r w:rsidRPr="003627C0">
        <w:t>Rapport personnel</w:t>
      </w:r>
    </w:p>
    <w:p w14:paraId="3053767D" w14:textId="77777777" w:rsidR="003627C0" w:rsidRDefault="003627C0" w:rsidP="002C789E">
      <w:pPr>
        <w:pStyle w:val="dates"/>
      </w:pPr>
      <w:r>
        <w:t xml:space="preserve">Date de création : </w:t>
      </w:r>
      <w:r w:rsidR="00C24B3C">
        <w:fldChar w:fldCharType="begin"/>
      </w:r>
      <w:r w:rsidR="00C24B3C">
        <w:instrText xml:space="preserve"> CREATEDATE  \@ "dd.MM.yyyy"  \* MERGEFORMAT </w:instrText>
      </w:r>
      <w:r w:rsidR="00C24B3C">
        <w:fldChar w:fldCharType="separate"/>
      </w:r>
      <w:r w:rsidR="00E45569">
        <w:rPr>
          <w:noProof/>
        </w:rPr>
        <w:t>30.01.2025</w:t>
      </w:r>
      <w:r w:rsidR="00C24B3C">
        <w:fldChar w:fldCharType="end"/>
      </w:r>
    </w:p>
    <w:p w14:paraId="0CF56FE1" w14:textId="1D703910" w:rsidR="003627C0" w:rsidRDefault="00EC626B" w:rsidP="002C789E">
      <w:pPr>
        <w:pStyle w:val="dates"/>
      </w:pPr>
      <w:r>
        <w:t xml:space="preserve">Version </w:t>
      </w:r>
      <w:r w:rsidR="00546CC0">
        <w:t>2</w:t>
      </w:r>
      <w:r>
        <w:t xml:space="preserve"> du : </w:t>
      </w:r>
      <w:sdt>
        <w:sdtPr>
          <w:id w:val="-476842758"/>
          <w:placeholder>
            <w:docPart w:val="3E81A9C8DD3D42099C5F3BECF85B9EDA"/>
          </w:placeholder>
          <w:date w:fullDate="2025-02-11T00:00:00Z">
            <w:dateFormat w:val="dd.MM.yyyy"/>
            <w:lid w:val="fr-CH"/>
            <w:storeMappedDataAs w:val="dateTime"/>
            <w:calendar w:val="gregorian"/>
          </w:date>
        </w:sdtPr>
        <w:sdtContent>
          <w:r w:rsidR="00546CC0">
            <w:t>11.02.2025</w:t>
          </w:r>
        </w:sdtContent>
      </w:sdt>
    </w:p>
    <w:tbl>
      <w:tblPr>
        <w:tblpPr w:leftFromText="141" w:rightFromText="141" w:vertAnchor="text" w:horzAnchor="margin" w:tblpY="1820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99"/>
      </w:tblGrid>
      <w:tr w:rsidR="00EC626B" w14:paraId="1301AD0C" w14:textId="77777777" w:rsidTr="00EC626B">
        <w:trPr>
          <w:trHeight w:val="3098"/>
        </w:trPr>
        <w:tc>
          <w:tcPr>
            <w:tcW w:w="4999" w:type="dxa"/>
          </w:tcPr>
          <w:p w14:paraId="3ED1D5BE" w14:textId="77777777" w:rsidR="00EC626B" w:rsidRDefault="00EC626B" w:rsidP="00EC626B">
            <w:pPr>
              <w:pStyle w:val="dates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D8C36DB" wp14:editId="17214BB9">
                  <wp:simplePos x="0" y="0"/>
                  <wp:positionH relativeFrom="column">
                    <wp:posOffset>153323</wp:posOffset>
                  </wp:positionH>
                  <wp:positionV relativeFrom="paragraph">
                    <wp:posOffset>180109</wp:posOffset>
                  </wp:positionV>
                  <wp:extent cx="2787446" cy="1571106"/>
                  <wp:effectExtent l="0" t="0" r="0" b="0"/>
                  <wp:wrapThrough wrapText="bothSides">
                    <wp:wrapPolygon edited="0">
                      <wp:start x="0" y="0"/>
                      <wp:lineTo x="0" y="21216"/>
                      <wp:lineTo x="21408" y="21216"/>
                      <wp:lineTo x="21408" y="0"/>
                      <wp:lineTo x="0" y="0"/>
                    </wp:wrapPolygon>
                  </wp:wrapThrough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446" cy="157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25862BA" w14:textId="77777777" w:rsidR="003627C0" w:rsidRDefault="00C24B3C" w:rsidP="003627C0">
      <w:pPr>
        <w:pStyle w:val="prenomnom"/>
      </w:pPr>
      <w:r>
        <w:fldChar w:fldCharType="begin"/>
      </w:r>
      <w:r>
        <w:instrText xml:space="preserve"> AUTHOR  \* FirstCap  \* MERGEFORMAT </w:instrText>
      </w:r>
      <w:r>
        <w:rPr>
          <w:noProof/>
        </w:rPr>
        <w:fldChar w:fldCharType="end"/>
      </w:r>
    </w:p>
    <w:p w14:paraId="53D04A58" w14:textId="0721EDA7" w:rsidR="00C0054F" w:rsidRDefault="00EC7B6C" w:rsidP="002C789E">
      <w:pPr>
        <w:pStyle w:val="datesmodule"/>
        <w:sectPr w:rsidR="00C0054F" w:rsidSect="002C789E">
          <w:footerReference w:type="first" r:id="rId9"/>
          <w:pgSz w:w="11906" w:h="16838"/>
          <w:pgMar w:top="1417" w:right="1417" w:bottom="1417" w:left="1417" w:header="708" w:footer="708" w:gutter="0"/>
          <w:pgNumType w:fmt="upperRoman"/>
          <w:cols w:space="708"/>
          <w:docGrid w:linePitch="360"/>
        </w:sectPr>
      </w:pPr>
      <w:r>
        <w:t>Module du :</w:t>
      </w:r>
      <w:r w:rsidR="00936BDE">
        <w:t>30</w:t>
      </w:r>
      <w:r w:rsidR="00B14D6F">
        <w:t>.</w:t>
      </w:r>
      <w:r w:rsidR="00936BDE">
        <w:t>01</w:t>
      </w:r>
      <w:r w:rsidR="00B14D6F">
        <w:t>.</w:t>
      </w:r>
      <w:r w:rsidR="00936BDE">
        <w:t>25</w:t>
      </w:r>
      <w:r>
        <w:t xml:space="preserve"> </w:t>
      </w:r>
      <w:r>
        <w:br/>
        <w:t>au :jj.mm.aa</w:t>
      </w:r>
    </w:p>
    <w:p w14:paraId="78C0E476" w14:textId="77777777" w:rsidR="00C24B3C" w:rsidRDefault="00C24B3C" w:rsidP="007C4826">
      <w:pPr>
        <w:sectPr w:rsidR="00C24B3C" w:rsidSect="00DE72B9">
          <w:headerReference w:type="first" r:id="rId10"/>
          <w:pgSz w:w="11906" w:h="16838"/>
          <w:pgMar w:top="1417" w:right="1417" w:bottom="1417" w:left="1417" w:header="708" w:footer="708" w:gutter="0"/>
          <w:pgNumType w:fmt="upperRoman"/>
          <w:cols w:space="708"/>
          <w:titlePg/>
          <w:docGrid w:linePitch="360"/>
        </w:sectPr>
      </w:pPr>
    </w:p>
    <w:p w14:paraId="1B09828C" w14:textId="77777777" w:rsidR="00947957" w:rsidRDefault="00947957" w:rsidP="00C24B3C">
      <w:pPr>
        <w:pStyle w:val="TitreTM"/>
      </w:pPr>
      <w:r>
        <w:lastRenderedPageBreak/>
        <w:t>Table des matières</w:t>
      </w:r>
    </w:p>
    <w:p w14:paraId="16A37835" w14:textId="7BB80A41" w:rsidR="00213085" w:rsidRDefault="00EC7B6C">
      <w:pPr>
        <w:pStyle w:val="TM1"/>
        <w:rPr>
          <w:rFonts w:asciiTheme="minorHAnsi" w:eastAsiaTheme="minorEastAsia" w:hAnsiTheme="minorHAnsi"/>
          <w:b w:val="0"/>
          <w:bCs w:val="0"/>
          <w:i w:val="0"/>
          <w:iCs w:val="0"/>
          <w:kern w:val="2"/>
          <w:lang w:val="fr-CH" w:eastAsia="fr-CH"/>
          <w14:ligatures w14:val="standardContextual"/>
        </w:rPr>
      </w:pPr>
      <w:r>
        <w:fldChar w:fldCharType="begin"/>
      </w:r>
      <w:r>
        <w:instrText xml:space="preserve"> TOC \o "1-5" \h \z \u </w:instrText>
      </w:r>
      <w:r>
        <w:fldChar w:fldCharType="separate"/>
      </w:r>
      <w:hyperlink w:anchor="_Toc191564181" w:history="1">
        <w:r w:rsidR="00213085" w:rsidRPr="00A61DA2">
          <w:rPr>
            <w:rStyle w:val="Lienhypertexte"/>
          </w:rPr>
          <w:t>1</w:t>
        </w:r>
        <w:r w:rsidR="00213085">
          <w:rPr>
            <w:rFonts w:asciiTheme="minorHAnsi" w:eastAsiaTheme="minorEastAsia" w:hAnsiTheme="minorHAnsi"/>
            <w:b w:val="0"/>
            <w:bCs w:val="0"/>
            <w:i w:val="0"/>
            <w:iCs w:val="0"/>
            <w:kern w:val="2"/>
            <w:lang w:val="fr-CH" w:eastAsia="fr-CH"/>
            <w14:ligatures w14:val="standardContextual"/>
          </w:rPr>
          <w:tab/>
        </w:r>
        <w:r w:rsidR="00213085" w:rsidRPr="00A61DA2">
          <w:rPr>
            <w:rStyle w:val="Lienhypertexte"/>
          </w:rPr>
          <w:t>Introduction</w:t>
        </w:r>
        <w:r w:rsidR="00213085">
          <w:rPr>
            <w:webHidden/>
          </w:rPr>
          <w:tab/>
        </w:r>
        <w:r w:rsidR="00213085">
          <w:rPr>
            <w:webHidden/>
          </w:rPr>
          <w:fldChar w:fldCharType="begin"/>
        </w:r>
        <w:r w:rsidR="00213085">
          <w:rPr>
            <w:webHidden/>
          </w:rPr>
          <w:instrText xml:space="preserve"> PAGEREF _Toc191564181 \h </w:instrText>
        </w:r>
        <w:r w:rsidR="00213085">
          <w:rPr>
            <w:webHidden/>
          </w:rPr>
        </w:r>
        <w:r w:rsidR="00213085">
          <w:rPr>
            <w:webHidden/>
          </w:rPr>
          <w:fldChar w:fldCharType="separate"/>
        </w:r>
        <w:r w:rsidR="00213085">
          <w:rPr>
            <w:webHidden/>
          </w:rPr>
          <w:t>- 5 -</w:t>
        </w:r>
        <w:r w:rsidR="00213085">
          <w:rPr>
            <w:webHidden/>
          </w:rPr>
          <w:fldChar w:fldCharType="end"/>
        </w:r>
      </w:hyperlink>
    </w:p>
    <w:p w14:paraId="18474C3E" w14:textId="2339E9FB" w:rsidR="00213085" w:rsidRDefault="00213085">
      <w:pPr>
        <w:pStyle w:val="TM1"/>
        <w:rPr>
          <w:rFonts w:asciiTheme="minorHAnsi" w:eastAsiaTheme="minorEastAsia" w:hAnsiTheme="minorHAnsi"/>
          <w:b w:val="0"/>
          <w:bCs w:val="0"/>
          <w:i w:val="0"/>
          <w:iCs w:val="0"/>
          <w:kern w:val="2"/>
          <w:lang w:val="fr-CH" w:eastAsia="fr-CH"/>
          <w14:ligatures w14:val="standardContextual"/>
        </w:rPr>
      </w:pPr>
      <w:hyperlink w:anchor="_Toc191564182" w:history="1">
        <w:r w:rsidRPr="00A61DA2">
          <w:rPr>
            <w:rStyle w:val="Lienhypertexte"/>
          </w:rPr>
          <w:t>2</w:t>
        </w:r>
        <w:r>
          <w:rPr>
            <w:rFonts w:asciiTheme="minorHAnsi" w:eastAsiaTheme="minorEastAsia" w:hAnsiTheme="minorHAnsi"/>
            <w:b w:val="0"/>
            <w:bCs w:val="0"/>
            <w:i w:val="0"/>
            <w:iCs w:val="0"/>
            <w:kern w:val="2"/>
            <w:lang w:val="fr-CH" w:eastAsia="fr-CH"/>
            <w14:ligatures w14:val="standardContextual"/>
          </w:rPr>
          <w:tab/>
        </w:r>
        <w:r w:rsidRPr="00A61DA2">
          <w:rPr>
            <w:rStyle w:val="Lienhypertexte"/>
          </w:rPr>
          <w:t>Analyse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_Toc191564182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- 5 -</w:t>
        </w:r>
        <w:r>
          <w:rPr>
            <w:webHidden/>
          </w:rPr>
          <w:fldChar w:fldCharType="end"/>
        </w:r>
      </w:hyperlink>
    </w:p>
    <w:p w14:paraId="0244A8D7" w14:textId="2E4B979A" w:rsidR="00213085" w:rsidRDefault="00213085">
      <w:pPr>
        <w:pStyle w:val="TM2"/>
        <w:tabs>
          <w:tab w:val="left" w:pos="880"/>
          <w:tab w:val="right" w:leader="underscore" w:pos="9062"/>
        </w:tabs>
        <w:rPr>
          <w:rFonts w:asciiTheme="minorHAnsi" w:eastAsiaTheme="minorEastAsia" w:hAnsiTheme="minorHAnsi"/>
          <w:b w:val="0"/>
          <w:bCs w:val="0"/>
          <w:noProof/>
          <w:kern w:val="2"/>
          <w:sz w:val="24"/>
          <w:szCs w:val="24"/>
          <w:lang w:eastAsia="fr-CH"/>
          <w14:ligatures w14:val="standardContextual"/>
        </w:rPr>
      </w:pPr>
      <w:hyperlink w:anchor="_Toc191564183" w:history="1">
        <w:r w:rsidRPr="00A61DA2">
          <w:rPr>
            <w:rStyle w:val="Lienhypertexte"/>
            <w:noProof/>
          </w:rPr>
          <w:t>2.1</w:t>
        </w:r>
        <w:r>
          <w:rPr>
            <w:rFonts w:asciiTheme="minorHAnsi" w:eastAsiaTheme="minorEastAsia" w:hAnsiTheme="minorHAnsi"/>
            <w:b w:val="0"/>
            <w:bCs w:val="0"/>
            <w:noProof/>
            <w:kern w:val="2"/>
            <w:sz w:val="24"/>
            <w:szCs w:val="24"/>
            <w:lang w:eastAsia="fr-CH"/>
            <w14:ligatures w14:val="standardContextual"/>
          </w:rPr>
          <w:tab/>
        </w:r>
        <w:r w:rsidRPr="00A61DA2">
          <w:rPr>
            <w:rStyle w:val="Lienhypertexte"/>
            <w:noProof/>
          </w:rPr>
          <w:t>Présentation du projet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_Toc191564183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- 5 -</w:t>
        </w:r>
        <w:r>
          <w:rPr>
            <w:noProof/>
            <w:webHidden/>
          </w:rPr>
          <w:fldChar w:fldCharType="end"/>
        </w:r>
      </w:hyperlink>
    </w:p>
    <w:p w14:paraId="1F0DEA11" w14:textId="0F54A6CE" w:rsidR="00213085" w:rsidRDefault="00213085">
      <w:pPr>
        <w:pStyle w:val="TM2"/>
        <w:tabs>
          <w:tab w:val="left" w:pos="880"/>
          <w:tab w:val="right" w:leader="underscore" w:pos="9062"/>
        </w:tabs>
        <w:rPr>
          <w:rFonts w:asciiTheme="minorHAnsi" w:eastAsiaTheme="minorEastAsia" w:hAnsiTheme="minorHAnsi"/>
          <w:b w:val="0"/>
          <w:bCs w:val="0"/>
          <w:noProof/>
          <w:kern w:val="2"/>
          <w:sz w:val="24"/>
          <w:szCs w:val="24"/>
          <w:lang w:eastAsia="fr-CH"/>
          <w14:ligatures w14:val="standardContextual"/>
        </w:rPr>
      </w:pPr>
      <w:hyperlink w:anchor="_Toc191564184" w:history="1">
        <w:r w:rsidRPr="00A61DA2">
          <w:rPr>
            <w:rStyle w:val="Lienhypertexte"/>
            <w:noProof/>
          </w:rPr>
          <w:t>2.2</w:t>
        </w:r>
        <w:r>
          <w:rPr>
            <w:rFonts w:asciiTheme="minorHAnsi" w:eastAsiaTheme="minorEastAsia" w:hAnsiTheme="minorHAnsi"/>
            <w:b w:val="0"/>
            <w:bCs w:val="0"/>
            <w:noProof/>
            <w:kern w:val="2"/>
            <w:sz w:val="24"/>
            <w:szCs w:val="24"/>
            <w:lang w:eastAsia="fr-CH"/>
            <w14:ligatures w14:val="standardContextual"/>
          </w:rPr>
          <w:tab/>
        </w:r>
        <w:r w:rsidRPr="00A61DA2">
          <w:rPr>
            <w:rStyle w:val="Lienhypertexte"/>
            <w:noProof/>
          </w:rPr>
          <w:t>Architecture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_Toc191564184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- 5 -</w:t>
        </w:r>
        <w:r>
          <w:rPr>
            <w:noProof/>
            <w:webHidden/>
          </w:rPr>
          <w:fldChar w:fldCharType="end"/>
        </w:r>
      </w:hyperlink>
    </w:p>
    <w:p w14:paraId="73D95D3A" w14:textId="3C18EA31" w:rsidR="00213085" w:rsidRDefault="00213085">
      <w:pPr>
        <w:pStyle w:val="TM2"/>
        <w:tabs>
          <w:tab w:val="left" w:pos="880"/>
          <w:tab w:val="right" w:leader="underscore" w:pos="9062"/>
        </w:tabs>
        <w:rPr>
          <w:rFonts w:asciiTheme="minorHAnsi" w:eastAsiaTheme="minorEastAsia" w:hAnsiTheme="minorHAnsi"/>
          <w:b w:val="0"/>
          <w:bCs w:val="0"/>
          <w:noProof/>
          <w:kern w:val="2"/>
          <w:sz w:val="24"/>
          <w:szCs w:val="24"/>
          <w:lang w:eastAsia="fr-CH"/>
          <w14:ligatures w14:val="standardContextual"/>
        </w:rPr>
      </w:pPr>
      <w:hyperlink w:anchor="_Toc191564185" w:history="1">
        <w:r w:rsidRPr="00A61DA2">
          <w:rPr>
            <w:rStyle w:val="Lienhypertexte"/>
            <w:noProof/>
          </w:rPr>
          <w:t>2.3</w:t>
        </w:r>
        <w:r>
          <w:rPr>
            <w:rFonts w:asciiTheme="minorHAnsi" w:eastAsiaTheme="minorEastAsia" w:hAnsiTheme="minorHAnsi"/>
            <w:b w:val="0"/>
            <w:bCs w:val="0"/>
            <w:noProof/>
            <w:kern w:val="2"/>
            <w:sz w:val="24"/>
            <w:szCs w:val="24"/>
            <w:lang w:eastAsia="fr-CH"/>
            <w14:ligatures w14:val="standardContextual"/>
          </w:rPr>
          <w:tab/>
        </w:r>
        <w:r w:rsidRPr="00A61DA2">
          <w:rPr>
            <w:rStyle w:val="Lienhypertexte"/>
            <w:noProof/>
          </w:rPr>
          <w:t>Uses Case (la gestion de la session doit être visible)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_Toc191564185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- 5 -</w:t>
        </w:r>
        <w:r>
          <w:rPr>
            <w:noProof/>
            <w:webHidden/>
          </w:rPr>
          <w:fldChar w:fldCharType="end"/>
        </w:r>
      </w:hyperlink>
    </w:p>
    <w:p w14:paraId="74DA5CBF" w14:textId="0A93301A" w:rsidR="00213085" w:rsidRDefault="00213085">
      <w:pPr>
        <w:pStyle w:val="TM2"/>
        <w:tabs>
          <w:tab w:val="left" w:pos="880"/>
          <w:tab w:val="right" w:leader="underscore" w:pos="9062"/>
        </w:tabs>
        <w:rPr>
          <w:rFonts w:asciiTheme="minorHAnsi" w:eastAsiaTheme="minorEastAsia" w:hAnsiTheme="minorHAnsi"/>
          <w:b w:val="0"/>
          <w:bCs w:val="0"/>
          <w:noProof/>
          <w:kern w:val="2"/>
          <w:sz w:val="24"/>
          <w:szCs w:val="24"/>
          <w:lang w:eastAsia="fr-CH"/>
          <w14:ligatures w14:val="standardContextual"/>
        </w:rPr>
      </w:pPr>
      <w:hyperlink w:anchor="_Toc191564186" w:history="1">
        <w:r w:rsidRPr="00A61DA2">
          <w:rPr>
            <w:rStyle w:val="Lienhypertexte"/>
            <w:noProof/>
          </w:rPr>
          <w:t>2.4</w:t>
        </w:r>
        <w:r>
          <w:rPr>
            <w:rFonts w:asciiTheme="minorHAnsi" w:eastAsiaTheme="minorEastAsia" w:hAnsiTheme="minorHAnsi"/>
            <w:b w:val="0"/>
            <w:bCs w:val="0"/>
            <w:noProof/>
            <w:kern w:val="2"/>
            <w:sz w:val="24"/>
            <w:szCs w:val="24"/>
            <w:lang w:eastAsia="fr-CH"/>
            <w14:ligatures w14:val="standardContextual"/>
          </w:rPr>
          <w:tab/>
        </w:r>
        <w:r w:rsidRPr="00A61DA2">
          <w:rPr>
            <w:rStyle w:val="Lienhypertexte"/>
            <w:noProof/>
          </w:rPr>
          <w:t>Maquettes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_Toc191564186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- 6 -</w:t>
        </w:r>
        <w:r>
          <w:rPr>
            <w:noProof/>
            <w:webHidden/>
          </w:rPr>
          <w:fldChar w:fldCharType="end"/>
        </w:r>
      </w:hyperlink>
    </w:p>
    <w:p w14:paraId="78251421" w14:textId="70A9F663" w:rsidR="00213085" w:rsidRDefault="00213085">
      <w:pPr>
        <w:pStyle w:val="TM2"/>
        <w:tabs>
          <w:tab w:val="left" w:pos="880"/>
          <w:tab w:val="right" w:leader="underscore" w:pos="9062"/>
        </w:tabs>
        <w:rPr>
          <w:rFonts w:asciiTheme="minorHAnsi" w:eastAsiaTheme="minorEastAsia" w:hAnsiTheme="minorHAnsi"/>
          <w:b w:val="0"/>
          <w:bCs w:val="0"/>
          <w:noProof/>
          <w:kern w:val="2"/>
          <w:sz w:val="24"/>
          <w:szCs w:val="24"/>
          <w:lang w:eastAsia="fr-CH"/>
          <w14:ligatures w14:val="standardContextual"/>
        </w:rPr>
      </w:pPr>
      <w:hyperlink w:anchor="_Toc191564187" w:history="1">
        <w:r w:rsidRPr="00A61DA2">
          <w:rPr>
            <w:rStyle w:val="Lienhypertexte"/>
            <w:noProof/>
          </w:rPr>
          <w:t>2.5</w:t>
        </w:r>
        <w:r>
          <w:rPr>
            <w:rFonts w:asciiTheme="minorHAnsi" w:eastAsiaTheme="minorEastAsia" w:hAnsiTheme="minorHAnsi"/>
            <w:b w:val="0"/>
            <w:bCs w:val="0"/>
            <w:noProof/>
            <w:kern w:val="2"/>
            <w:sz w:val="24"/>
            <w:szCs w:val="24"/>
            <w:lang w:eastAsia="fr-CH"/>
            <w14:ligatures w14:val="standardContextual"/>
          </w:rPr>
          <w:tab/>
        </w:r>
        <w:r w:rsidRPr="00A61DA2">
          <w:rPr>
            <w:rStyle w:val="Lienhypertexte"/>
            <w:noProof/>
          </w:rPr>
          <w:t>Diagramme activité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_Toc191564187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- 6 -</w:t>
        </w:r>
        <w:r>
          <w:rPr>
            <w:noProof/>
            <w:webHidden/>
          </w:rPr>
          <w:fldChar w:fldCharType="end"/>
        </w:r>
      </w:hyperlink>
    </w:p>
    <w:p w14:paraId="418222DC" w14:textId="7707C16A" w:rsidR="00213085" w:rsidRDefault="00213085">
      <w:pPr>
        <w:pStyle w:val="TM2"/>
        <w:tabs>
          <w:tab w:val="left" w:pos="880"/>
          <w:tab w:val="right" w:leader="underscore" w:pos="9062"/>
        </w:tabs>
        <w:rPr>
          <w:rFonts w:asciiTheme="minorHAnsi" w:eastAsiaTheme="minorEastAsia" w:hAnsiTheme="minorHAnsi"/>
          <w:b w:val="0"/>
          <w:bCs w:val="0"/>
          <w:noProof/>
          <w:kern w:val="2"/>
          <w:sz w:val="24"/>
          <w:szCs w:val="24"/>
          <w:lang w:eastAsia="fr-CH"/>
          <w14:ligatures w14:val="standardContextual"/>
        </w:rPr>
      </w:pPr>
      <w:hyperlink w:anchor="_Toc191564188" w:history="1">
        <w:r w:rsidRPr="00A61DA2">
          <w:rPr>
            <w:rStyle w:val="Lienhypertexte"/>
            <w:noProof/>
          </w:rPr>
          <w:t>2.6</w:t>
        </w:r>
        <w:r>
          <w:rPr>
            <w:rFonts w:asciiTheme="minorHAnsi" w:eastAsiaTheme="minorEastAsia" w:hAnsiTheme="minorHAnsi"/>
            <w:b w:val="0"/>
            <w:bCs w:val="0"/>
            <w:noProof/>
            <w:kern w:val="2"/>
            <w:sz w:val="24"/>
            <w:szCs w:val="24"/>
            <w:lang w:eastAsia="fr-CH"/>
            <w14:ligatures w14:val="standardContextual"/>
          </w:rPr>
          <w:tab/>
        </w:r>
        <w:r w:rsidRPr="00A61DA2">
          <w:rPr>
            <w:rStyle w:val="Lienhypertexte"/>
            <w:noProof/>
          </w:rPr>
          <w:t>Diagramme de séquences systèmes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_Toc191564188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- 8 -</w:t>
        </w:r>
        <w:r>
          <w:rPr>
            <w:noProof/>
            <w:webHidden/>
          </w:rPr>
          <w:fldChar w:fldCharType="end"/>
        </w:r>
      </w:hyperlink>
    </w:p>
    <w:p w14:paraId="388028EA" w14:textId="2D7743F0" w:rsidR="00213085" w:rsidRDefault="00213085">
      <w:pPr>
        <w:pStyle w:val="TM2"/>
        <w:tabs>
          <w:tab w:val="left" w:pos="880"/>
          <w:tab w:val="right" w:leader="underscore" w:pos="9062"/>
        </w:tabs>
        <w:rPr>
          <w:rFonts w:asciiTheme="minorHAnsi" w:eastAsiaTheme="minorEastAsia" w:hAnsiTheme="minorHAnsi"/>
          <w:b w:val="0"/>
          <w:bCs w:val="0"/>
          <w:noProof/>
          <w:kern w:val="2"/>
          <w:sz w:val="24"/>
          <w:szCs w:val="24"/>
          <w:lang w:eastAsia="fr-CH"/>
          <w14:ligatures w14:val="standardContextual"/>
        </w:rPr>
      </w:pPr>
      <w:hyperlink w:anchor="_Toc191564189" w:history="1">
        <w:r w:rsidRPr="00A61DA2">
          <w:rPr>
            <w:rStyle w:val="Lienhypertexte"/>
            <w:noProof/>
          </w:rPr>
          <w:t>2.7</w:t>
        </w:r>
        <w:r>
          <w:rPr>
            <w:rFonts w:asciiTheme="minorHAnsi" w:eastAsiaTheme="minorEastAsia" w:hAnsiTheme="minorHAnsi"/>
            <w:b w:val="0"/>
            <w:bCs w:val="0"/>
            <w:noProof/>
            <w:kern w:val="2"/>
            <w:sz w:val="24"/>
            <w:szCs w:val="24"/>
            <w:lang w:eastAsia="fr-CH"/>
            <w14:ligatures w14:val="standardContextual"/>
          </w:rPr>
          <w:tab/>
        </w:r>
        <w:r w:rsidRPr="00A61DA2">
          <w:rPr>
            <w:rStyle w:val="Lienhypertexte"/>
            <w:noProof/>
          </w:rPr>
          <w:t>Schéma 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_Toc191564189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- 8 -</w:t>
        </w:r>
        <w:r>
          <w:rPr>
            <w:noProof/>
            <w:webHidden/>
          </w:rPr>
          <w:fldChar w:fldCharType="end"/>
        </w:r>
      </w:hyperlink>
    </w:p>
    <w:p w14:paraId="27AE6E6E" w14:textId="7AB3AA22" w:rsidR="00213085" w:rsidRDefault="00213085">
      <w:pPr>
        <w:pStyle w:val="TM2"/>
        <w:tabs>
          <w:tab w:val="left" w:pos="880"/>
          <w:tab w:val="right" w:leader="underscore" w:pos="9062"/>
        </w:tabs>
        <w:rPr>
          <w:rFonts w:asciiTheme="minorHAnsi" w:eastAsiaTheme="minorEastAsia" w:hAnsiTheme="minorHAnsi"/>
          <w:b w:val="0"/>
          <w:bCs w:val="0"/>
          <w:noProof/>
          <w:kern w:val="2"/>
          <w:sz w:val="24"/>
          <w:szCs w:val="24"/>
          <w:lang w:eastAsia="fr-CH"/>
          <w14:ligatures w14:val="standardContextual"/>
        </w:rPr>
      </w:pPr>
      <w:hyperlink w:anchor="_Toc191564190" w:history="1">
        <w:r w:rsidRPr="00A61DA2">
          <w:rPr>
            <w:rStyle w:val="Lienhypertexte"/>
            <w:noProof/>
          </w:rPr>
          <w:t>2.8</w:t>
        </w:r>
        <w:r>
          <w:rPr>
            <w:rFonts w:asciiTheme="minorHAnsi" w:eastAsiaTheme="minorEastAsia" w:hAnsiTheme="minorHAnsi"/>
            <w:b w:val="0"/>
            <w:bCs w:val="0"/>
            <w:noProof/>
            <w:kern w:val="2"/>
            <w:sz w:val="24"/>
            <w:szCs w:val="24"/>
            <w:lang w:eastAsia="fr-CH"/>
            <w14:ligatures w14:val="standardContextual"/>
          </w:rPr>
          <w:tab/>
        </w:r>
        <w:r w:rsidRPr="00A61DA2">
          <w:rPr>
            <w:rStyle w:val="Lienhypertexte"/>
            <w:noProof/>
          </w:rPr>
          <w:t>Planning pour le projet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_Toc191564190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- 9 -</w:t>
        </w:r>
        <w:r>
          <w:rPr>
            <w:noProof/>
            <w:webHidden/>
          </w:rPr>
          <w:fldChar w:fldCharType="end"/>
        </w:r>
      </w:hyperlink>
    </w:p>
    <w:p w14:paraId="69CF2822" w14:textId="2F06E0FA" w:rsidR="00213085" w:rsidRDefault="00213085">
      <w:pPr>
        <w:pStyle w:val="TM1"/>
        <w:rPr>
          <w:rFonts w:asciiTheme="minorHAnsi" w:eastAsiaTheme="minorEastAsia" w:hAnsiTheme="minorHAnsi"/>
          <w:b w:val="0"/>
          <w:bCs w:val="0"/>
          <w:i w:val="0"/>
          <w:iCs w:val="0"/>
          <w:kern w:val="2"/>
          <w:lang w:val="fr-CH" w:eastAsia="fr-CH"/>
          <w14:ligatures w14:val="standardContextual"/>
        </w:rPr>
      </w:pPr>
      <w:hyperlink w:anchor="_Toc191564191" w:history="1">
        <w:r w:rsidRPr="00A61DA2">
          <w:rPr>
            <w:rStyle w:val="Lienhypertexte"/>
          </w:rPr>
          <w:t>3</w:t>
        </w:r>
        <w:r>
          <w:rPr>
            <w:rFonts w:asciiTheme="minorHAnsi" w:eastAsiaTheme="minorEastAsia" w:hAnsiTheme="minorHAnsi"/>
            <w:b w:val="0"/>
            <w:bCs w:val="0"/>
            <w:i w:val="0"/>
            <w:iCs w:val="0"/>
            <w:kern w:val="2"/>
            <w:lang w:val="fr-CH" w:eastAsia="fr-CH"/>
            <w14:ligatures w14:val="standardContextual"/>
          </w:rPr>
          <w:tab/>
        </w:r>
        <w:r w:rsidRPr="00A61DA2">
          <w:rPr>
            <w:rStyle w:val="Lienhypertexte"/>
          </w:rPr>
          <w:t>Conception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_Toc191564191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- 9 -</w:t>
        </w:r>
        <w:r>
          <w:rPr>
            <w:webHidden/>
          </w:rPr>
          <w:fldChar w:fldCharType="end"/>
        </w:r>
      </w:hyperlink>
    </w:p>
    <w:p w14:paraId="4B4386B4" w14:textId="1A4A6D0E" w:rsidR="00213085" w:rsidRDefault="00213085">
      <w:pPr>
        <w:pStyle w:val="TM2"/>
        <w:tabs>
          <w:tab w:val="left" w:pos="880"/>
          <w:tab w:val="right" w:leader="underscore" w:pos="9062"/>
        </w:tabs>
        <w:rPr>
          <w:rFonts w:asciiTheme="minorHAnsi" w:eastAsiaTheme="minorEastAsia" w:hAnsiTheme="minorHAnsi"/>
          <w:b w:val="0"/>
          <w:bCs w:val="0"/>
          <w:noProof/>
          <w:kern w:val="2"/>
          <w:sz w:val="24"/>
          <w:szCs w:val="24"/>
          <w:lang w:eastAsia="fr-CH"/>
          <w14:ligatures w14:val="standardContextual"/>
        </w:rPr>
      </w:pPr>
      <w:hyperlink w:anchor="_Toc191564192" w:history="1">
        <w:r w:rsidRPr="00A61DA2">
          <w:rPr>
            <w:rStyle w:val="Lienhypertexte"/>
            <w:noProof/>
          </w:rPr>
          <w:t>3.1</w:t>
        </w:r>
        <w:r>
          <w:rPr>
            <w:rFonts w:asciiTheme="minorHAnsi" w:eastAsiaTheme="minorEastAsia" w:hAnsiTheme="minorHAnsi"/>
            <w:b w:val="0"/>
            <w:bCs w:val="0"/>
            <w:noProof/>
            <w:kern w:val="2"/>
            <w:sz w:val="24"/>
            <w:szCs w:val="24"/>
            <w:lang w:eastAsia="fr-CH"/>
            <w14:ligatures w14:val="standardContextual"/>
          </w:rPr>
          <w:tab/>
        </w:r>
        <w:r w:rsidRPr="00A61DA2">
          <w:rPr>
            <w:rStyle w:val="Lienhypertexte"/>
            <w:noProof/>
          </w:rPr>
          <w:t>Diagrammes de classe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_Toc191564192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- 9 -</w:t>
        </w:r>
        <w:r>
          <w:rPr>
            <w:noProof/>
            <w:webHidden/>
          </w:rPr>
          <w:fldChar w:fldCharType="end"/>
        </w:r>
      </w:hyperlink>
    </w:p>
    <w:p w14:paraId="789385DF" w14:textId="3B1A9E65" w:rsidR="00213085" w:rsidRDefault="00213085">
      <w:pPr>
        <w:pStyle w:val="TM3"/>
        <w:tabs>
          <w:tab w:val="left" w:pos="1200"/>
          <w:tab w:val="right" w:leader="underscore" w:pos="9062"/>
        </w:tabs>
        <w:rPr>
          <w:rFonts w:asciiTheme="minorHAnsi" w:eastAsiaTheme="minorEastAsia" w:hAnsiTheme="minorHAnsi"/>
          <w:noProof/>
          <w:kern w:val="2"/>
          <w:sz w:val="24"/>
          <w:szCs w:val="24"/>
          <w:lang w:eastAsia="fr-CH"/>
          <w14:ligatures w14:val="standardContextual"/>
        </w:rPr>
      </w:pPr>
      <w:hyperlink w:anchor="_Toc191564193" w:history="1">
        <w:r w:rsidRPr="00A61DA2">
          <w:rPr>
            <w:rStyle w:val="Lienhypertexte"/>
            <w:noProof/>
          </w:rPr>
          <w:t>3.1.1</w:t>
        </w:r>
        <w:r>
          <w:rPr>
            <w:rFonts w:asciiTheme="minorHAnsi" w:eastAsiaTheme="minorEastAsia" w:hAnsiTheme="minorHAnsi"/>
            <w:noProof/>
            <w:kern w:val="2"/>
            <w:sz w:val="24"/>
            <w:szCs w:val="24"/>
            <w:lang w:eastAsia="fr-CH"/>
            <w14:ligatures w14:val="standardContextual"/>
          </w:rPr>
          <w:tab/>
        </w:r>
        <w:r w:rsidRPr="00A61DA2">
          <w:rPr>
            <w:rStyle w:val="Lienhypertexte"/>
            <w:noProof/>
          </w:rPr>
          <w:t>Client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_Toc191564193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- 10 -</w:t>
        </w:r>
        <w:r>
          <w:rPr>
            <w:noProof/>
            <w:webHidden/>
          </w:rPr>
          <w:fldChar w:fldCharType="end"/>
        </w:r>
      </w:hyperlink>
    </w:p>
    <w:p w14:paraId="4E83BE16" w14:textId="2A1E7DE0" w:rsidR="00213085" w:rsidRDefault="00213085">
      <w:pPr>
        <w:pStyle w:val="TM3"/>
        <w:tabs>
          <w:tab w:val="left" w:pos="1200"/>
          <w:tab w:val="right" w:leader="underscore" w:pos="9062"/>
        </w:tabs>
        <w:rPr>
          <w:rFonts w:asciiTheme="minorHAnsi" w:eastAsiaTheme="minorEastAsia" w:hAnsiTheme="minorHAnsi"/>
          <w:noProof/>
          <w:kern w:val="2"/>
          <w:sz w:val="24"/>
          <w:szCs w:val="24"/>
          <w:lang w:eastAsia="fr-CH"/>
          <w14:ligatures w14:val="standardContextual"/>
        </w:rPr>
      </w:pPr>
      <w:hyperlink w:anchor="_Toc191564194" w:history="1">
        <w:r w:rsidRPr="00A61DA2">
          <w:rPr>
            <w:rStyle w:val="Lienhypertexte"/>
            <w:noProof/>
          </w:rPr>
          <w:t>3.1.2</w:t>
        </w:r>
        <w:r>
          <w:rPr>
            <w:rFonts w:asciiTheme="minorHAnsi" w:eastAsiaTheme="minorEastAsia" w:hAnsiTheme="minorHAnsi"/>
            <w:noProof/>
            <w:kern w:val="2"/>
            <w:sz w:val="24"/>
            <w:szCs w:val="24"/>
            <w:lang w:eastAsia="fr-CH"/>
            <w14:ligatures w14:val="standardContextual"/>
          </w:rPr>
          <w:tab/>
        </w:r>
        <w:r w:rsidRPr="00A61DA2">
          <w:rPr>
            <w:rStyle w:val="Lienhypertexte"/>
            <w:noProof/>
          </w:rPr>
          <w:t>Serveur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_Toc191564194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- 11 -</w:t>
        </w:r>
        <w:r>
          <w:rPr>
            <w:noProof/>
            <w:webHidden/>
          </w:rPr>
          <w:fldChar w:fldCharType="end"/>
        </w:r>
      </w:hyperlink>
    </w:p>
    <w:p w14:paraId="2F20386C" w14:textId="1B55872D" w:rsidR="00213085" w:rsidRDefault="00213085">
      <w:pPr>
        <w:pStyle w:val="TM2"/>
        <w:tabs>
          <w:tab w:val="left" w:pos="880"/>
          <w:tab w:val="right" w:leader="underscore" w:pos="9062"/>
        </w:tabs>
        <w:rPr>
          <w:rFonts w:asciiTheme="minorHAnsi" w:eastAsiaTheme="minorEastAsia" w:hAnsiTheme="minorHAnsi"/>
          <w:b w:val="0"/>
          <w:bCs w:val="0"/>
          <w:noProof/>
          <w:kern w:val="2"/>
          <w:sz w:val="24"/>
          <w:szCs w:val="24"/>
          <w:lang w:eastAsia="fr-CH"/>
          <w14:ligatures w14:val="standardContextual"/>
        </w:rPr>
      </w:pPr>
      <w:hyperlink w:anchor="_Toc191564195" w:history="1">
        <w:r w:rsidRPr="00A61DA2">
          <w:rPr>
            <w:rStyle w:val="Lienhypertexte"/>
            <w:noProof/>
          </w:rPr>
          <w:t>3.2</w:t>
        </w:r>
        <w:r>
          <w:rPr>
            <w:rFonts w:asciiTheme="minorHAnsi" w:eastAsiaTheme="minorEastAsia" w:hAnsiTheme="minorHAnsi"/>
            <w:b w:val="0"/>
            <w:bCs w:val="0"/>
            <w:noProof/>
            <w:kern w:val="2"/>
            <w:sz w:val="24"/>
            <w:szCs w:val="24"/>
            <w:lang w:eastAsia="fr-CH"/>
            <w14:ligatures w14:val="standardContextual"/>
          </w:rPr>
          <w:tab/>
        </w:r>
        <w:r w:rsidRPr="00A61DA2">
          <w:rPr>
            <w:rStyle w:val="Lienhypertexte"/>
            <w:noProof/>
          </w:rPr>
          <w:t>Schéma relationnel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_Toc191564195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- 11 -</w:t>
        </w:r>
        <w:r>
          <w:rPr>
            <w:noProof/>
            <w:webHidden/>
          </w:rPr>
          <w:fldChar w:fldCharType="end"/>
        </w:r>
      </w:hyperlink>
    </w:p>
    <w:p w14:paraId="02214654" w14:textId="21610091" w:rsidR="00213085" w:rsidRDefault="00213085">
      <w:pPr>
        <w:pStyle w:val="TM1"/>
        <w:rPr>
          <w:rFonts w:asciiTheme="minorHAnsi" w:eastAsiaTheme="minorEastAsia" w:hAnsiTheme="minorHAnsi"/>
          <w:b w:val="0"/>
          <w:bCs w:val="0"/>
          <w:i w:val="0"/>
          <w:iCs w:val="0"/>
          <w:kern w:val="2"/>
          <w:lang w:val="fr-CH" w:eastAsia="fr-CH"/>
          <w14:ligatures w14:val="standardContextual"/>
        </w:rPr>
      </w:pPr>
      <w:hyperlink w:anchor="_Toc191564196" w:history="1">
        <w:r w:rsidRPr="00A61DA2">
          <w:rPr>
            <w:rStyle w:val="Lienhypertexte"/>
          </w:rPr>
          <w:t>4</w:t>
        </w:r>
        <w:r>
          <w:rPr>
            <w:rFonts w:asciiTheme="minorHAnsi" w:eastAsiaTheme="minorEastAsia" w:hAnsiTheme="minorHAnsi"/>
            <w:b w:val="0"/>
            <w:bCs w:val="0"/>
            <w:i w:val="0"/>
            <w:iCs w:val="0"/>
            <w:kern w:val="2"/>
            <w:lang w:val="fr-CH" w:eastAsia="fr-CH"/>
            <w14:ligatures w14:val="standardContextual"/>
          </w:rPr>
          <w:tab/>
        </w:r>
        <w:r w:rsidRPr="00A61DA2">
          <w:rPr>
            <w:rStyle w:val="Lienhypertexte"/>
          </w:rPr>
          <w:t>Implémentation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_Toc191564196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- 12 -</w:t>
        </w:r>
        <w:r>
          <w:rPr>
            <w:webHidden/>
          </w:rPr>
          <w:fldChar w:fldCharType="end"/>
        </w:r>
      </w:hyperlink>
    </w:p>
    <w:p w14:paraId="5193B5BE" w14:textId="31214687" w:rsidR="00213085" w:rsidRDefault="00213085">
      <w:pPr>
        <w:pStyle w:val="TM2"/>
        <w:tabs>
          <w:tab w:val="left" w:pos="880"/>
          <w:tab w:val="right" w:leader="underscore" w:pos="9062"/>
        </w:tabs>
        <w:rPr>
          <w:rFonts w:asciiTheme="minorHAnsi" w:eastAsiaTheme="minorEastAsia" w:hAnsiTheme="minorHAnsi"/>
          <w:b w:val="0"/>
          <w:bCs w:val="0"/>
          <w:noProof/>
          <w:kern w:val="2"/>
          <w:sz w:val="24"/>
          <w:szCs w:val="24"/>
          <w:lang w:eastAsia="fr-CH"/>
          <w14:ligatures w14:val="standardContextual"/>
        </w:rPr>
      </w:pPr>
      <w:hyperlink w:anchor="_Toc191564197" w:history="1">
        <w:r w:rsidRPr="00A61DA2">
          <w:rPr>
            <w:rStyle w:val="Lienhypertexte"/>
            <w:noProof/>
          </w:rPr>
          <w:t>4.1</w:t>
        </w:r>
        <w:r>
          <w:rPr>
            <w:rFonts w:asciiTheme="minorHAnsi" w:eastAsiaTheme="minorEastAsia" w:hAnsiTheme="minorHAnsi"/>
            <w:b w:val="0"/>
            <w:bCs w:val="0"/>
            <w:noProof/>
            <w:kern w:val="2"/>
            <w:sz w:val="24"/>
            <w:szCs w:val="24"/>
            <w:lang w:eastAsia="fr-CH"/>
            <w14:ligatures w14:val="standardContextual"/>
          </w:rPr>
          <w:tab/>
        </w:r>
        <w:r w:rsidRPr="00A61DA2">
          <w:rPr>
            <w:rStyle w:val="Lienhypertexte"/>
            <w:noProof/>
          </w:rPr>
          <w:t>Environnement de développement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_Toc191564197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- 12 -</w:t>
        </w:r>
        <w:r>
          <w:rPr>
            <w:noProof/>
            <w:webHidden/>
          </w:rPr>
          <w:fldChar w:fldCharType="end"/>
        </w:r>
      </w:hyperlink>
    </w:p>
    <w:p w14:paraId="2AB020D4" w14:textId="344C476D" w:rsidR="00213085" w:rsidRDefault="00213085">
      <w:pPr>
        <w:pStyle w:val="TM2"/>
        <w:tabs>
          <w:tab w:val="left" w:pos="880"/>
          <w:tab w:val="right" w:leader="underscore" w:pos="9062"/>
        </w:tabs>
        <w:rPr>
          <w:rFonts w:asciiTheme="minorHAnsi" w:eastAsiaTheme="minorEastAsia" w:hAnsiTheme="minorHAnsi"/>
          <w:b w:val="0"/>
          <w:bCs w:val="0"/>
          <w:noProof/>
          <w:kern w:val="2"/>
          <w:sz w:val="24"/>
          <w:szCs w:val="24"/>
          <w:lang w:eastAsia="fr-CH"/>
          <w14:ligatures w14:val="standardContextual"/>
        </w:rPr>
      </w:pPr>
      <w:hyperlink w:anchor="_Toc191564198" w:history="1">
        <w:r w:rsidRPr="00A61DA2">
          <w:rPr>
            <w:rStyle w:val="Lienhypertexte"/>
            <w:noProof/>
          </w:rPr>
          <w:t>4.2</w:t>
        </w:r>
        <w:r>
          <w:rPr>
            <w:rFonts w:asciiTheme="minorHAnsi" w:eastAsiaTheme="minorEastAsia" w:hAnsiTheme="minorHAnsi"/>
            <w:b w:val="0"/>
            <w:bCs w:val="0"/>
            <w:noProof/>
            <w:kern w:val="2"/>
            <w:sz w:val="24"/>
            <w:szCs w:val="24"/>
            <w:lang w:eastAsia="fr-CH"/>
            <w14:ligatures w14:val="standardContextual"/>
          </w:rPr>
          <w:tab/>
        </w:r>
        <w:r w:rsidRPr="00A61DA2">
          <w:rPr>
            <w:rStyle w:val="Lienhypertexte"/>
            <w:noProof/>
          </w:rPr>
          <w:t>Descente de code (pour 1 action connectée)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_Toc191564198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- 12 -</w:t>
        </w:r>
        <w:r>
          <w:rPr>
            <w:noProof/>
            <w:webHidden/>
          </w:rPr>
          <w:fldChar w:fldCharType="end"/>
        </w:r>
      </w:hyperlink>
    </w:p>
    <w:p w14:paraId="41E83796" w14:textId="2B171B77" w:rsidR="00213085" w:rsidRDefault="00213085">
      <w:pPr>
        <w:pStyle w:val="TM2"/>
        <w:tabs>
          <w:tab w:val="left" w:pos="880"/>
          <w:tab w:val="right" w:leader="underscore" w:pos="9062"/>
        </w:tabs>
        <w:rPr>
          <w:rFonts w:asciiTheme="minorHAnsi" w:eastAsiaTheme="minorEastAsia" w:hAnsiTheme="minorHAnsi"/>
          <w:b w:val="0"/>
          <w:bCs w:val="0"/>
          <w:noProof/>
          <w:kern w:val="2"/>
          <w:sz w:val="24"/>
          <w:szCs w:val="24"/>
          <w:lang w:eastAsia="fr-CH"/>
          <w14:ligatures w14:val="standardContextual"/>
        </w:rPr>
      </w:pPr>
      <w:hyperlink w:anchor="_Toc191564199" w:history="1">
        <w:r w:rsidRPr="00A61DA2">
          <w:rPr>
            <w:rStyle w:val="Lienhypertexte"/>
            <w:noProof/>
          </w:rPr>
          <w:t>4.3</w:t>
        </w:r>
        <w:r>
          <w:rPr>
            <w:rFonts w:asciiTheme="minorHAnsi" w:eastAsiaTheme="minorEastAsia" w:hAnsiTheme="minorHAnsi"/>
            <w:b w:val="0"/>
            <w:bCs w:val="0"/>
            <w:noProof/>
            <w:kern w:val="2"/>
            <w:sz w:val="24"/>
            <w:szCs w:val="24"/>
            <w:lang w:eastAsia="fr-CH"/>
            <w14:ligatures w14:val="standardContextual"/>
          </w:rPr>
          <w:tab/>
        </w:r>
        <w:r w:rsidRPr="00A61DA2">
          <w:rPr>
            <w:rStyle w:val="Lienhypertexte"/>
            <w:noProof/>
          </w:rPr>
          <w:t>Problèmes rencontrés (minimum 3)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_Toc191564199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- 12 -</w:t>
        </w:r>
        <w:r>
          <w:rPr>
            <w:noProof/>
            <w:webHidden/>
          </w:rPr>
          <w:fldChar w:fldCharType="end"/>
        </w:r>
      </w:hyperlink>
    </w:p>
    <w:p w14:paraId="04A955C7" w14:textId="1FDB0C1B" w:rsidR="00213085" w:rsidRDefault="00213085">
      <w:pPr>
        <w:pStyle w:val="TM2"/>
        <w:tabs>
          <w:tab w:val="left" w:pos="880"/>
          <w:tab w:val="right" w:leader="underscore" w:pos="9062"/>
        </w:tabs>
        <w:rPr>
          <w:rFonts w:asciiTheme="minorHAnsi" w:eastAsiaTheme="minorEastAsia" w:hAnsiTheme="minorHAnsi"/>
          <w:b w:val="0"/>
          <w:bCs w:val="0"/>
          <w:noProof/>
          <w:kern w:val="2"/>
          <w:sz w:val="24"/>
          <w:szCs w:val="24"/>
          <w:lang w:eastAsia="fr-CH"/>
          <w14:ligatures w14:val="standardContextual"/>
        </w:rPr>
      </w:pPr>
      <w:hyperlink w:anchor="_Toc191564200" w:history="1">
        <w:r w:rsidRPr="00A61DA2">
          <w:rPr>
            <w:rStyle w:val="Lienhypertexte"/>
            <w:noProof/>
          </w:rPr>
          <w:t>4.4</w:t>
        </w:r>
        <w:r>
          <w:rPr>
            <w:rFonts w:asciiTheme="minorHAnsi" w:eastAsiaTheme="minorEastAsia" w:hAnsiTheme="minorHAnsi"/>
            <w:b w:val="0"/>
            <w:bCs w:val="0"/>
            <w:noProof/>
            <w:kern w:val="2"/>
            <w:sz w:val="24"/>
            <w:szCs w:val="24"/>
            <w:lang w:eastAsia="fr-CH"/>
            <w14:ligatures w14:val="standardContextual"/>
          </w:rPr>
          <w:tab/>
        </w:r>
        <w:r w:rsidRPr="00A61DA2">
          <w:rPr>
            <w:rStyle w:val="Lienhypertexte"/>
            <w:noProof/>
          </w:rPr>
          <w:t>Test unitaires avec fichier test.php et Postmann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_Toc191564200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- 14 -</w:t>
        </w:r>
        <w:r>
          <w:rPr>
            <w:noProof/>
            <w:webHidden/>
          </w:rPr>
          <w:fldChar w:fldCharType="end"/>
        </w:r>
      </w:hyperlink>
    </w:p>
    <w:p w14:paraId="6F4C766D" w14:textId="4B88FEB3" w:rsidR="00213085" w:rsidRDefault="00213085">
      <w:pPr>
        <w:pStyle w:val="TM2"/>
        <w:tabs>
          <w:tab w:val="left" w:pos="880"/>
          <w:tab w:val="right" w:leader="underscore" w:pos="9062"/>
        </w:tabs>
        <w:rPr>
          <w:rFonts w:asciiTheme="minorHAnsi" w:eastAsiaTheme="minorEastAsia" w:hAnsiTheme="minorHAnsi"/>
          <w:b w:val="0"/>
          <w:bCs w:val="0"/>
          <w:noProof/>
          <w:kern w:val="2"/>
          <w:sz w:val="24"/>
          <w:szCs w:val="24"/>
          <w:lang w:eastAsia="fr-CH"/>
          <w14:ligatures w14:val="standardContextual"/>
        </w:rPr>
      </w:pPr>
      <w:hyperlink w:anchor="_Toc191564201" w:history="1">
        <w:r w:rsidRPr="00A61DA2">
          <w:rPr>
            <w:rStyle w:val="Lienhypertexte"/>
            <w:noProof/>
          </w:rPr>
          <w:t>4.5</w:t>
        </w:r>
        <w:r>
          <w:rPr>
            <w:rFonts w:asciiTheme="minorHAnsi" w:eastAsiaTheme="minorEastAsia" w:hAnsiTheme="minorHAnsi"/>
            <w:b w:val="0"/>
            <w:bCs w:val="0"/>
            <w:noProof/>
            <w:kern w:val="2"/>
            <w:sz w:val="24"/>
            <w:szCs w:val="24"/>
            <w:lang w:eastAsia="fr-CH"/>
            <w14:ligatures w14:val="standardContextual"/>
          </w:rPr>
          <w:tab/>
        </w:r>
        <w:r w:rsidRPr="00A61DA2">
          <w:rPr>
            <w:rStyle w:val="Lienhypertexte"/>
            <w:noProof/>
          </w:rPr>
          <w:t>Tests fonctionnels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_Toc191564201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- 16 -</w:t>
        </w:r>
        <w:r>
          <w:rPr>
            <w:noProof/>
            <w:webHidden/>
          </w:rPr>
          <w:fldChar w:fldCharType="end"/>
        </w:r>
      </w:hyperlink>
    </w:p>
    <w:p w14:paraId="63682A35" w14:textId="0A2418A5" w:rsidR="00213085" w:rsidRDefault="00213085">
      <w:pPr>
        <w:pStyle w:val="TM2"/>
        <w:tabs>
          <w:tab w:val="left" w:pos="880"/>
          <w:tab w:val="right" w:leader="underscore" w:pos="9062"/>
        </w:tabs>
        <w:rPr>
          <w:rFonts w:asciiTheme="minorHAnsi" w:eastAsiaTheme="minorEastAsia" w:hAnsiTheme="minorHAnsi"/>
          <w:b w:val="0"/>
          <w:bCs w:val="0"/>
          <w:noProof/>
          <w:kern w:val="2"/>
          <w:sz w:val="24"/>
          <w:szCs w:val="24"/>
          <w:lang w:eastAsia="fr-CH"/>
          <w14:ligatures w14:val="standardContextual"/>
        </w:rPr>
      </w:pPr>
      <w:hyperlink w:anchor="_Toc191564202" w:history="1">
        <w:r w:rsidRPr="00A61DA2">
          <w:rPr>
            <w:rStyle w:val="Lienhypertexte"/>
            <w:noProof/>
          </w:rPr>
          <w:t>4.6</w:t>
        </w:r>
        <w:r>
          <w:rPr>
            <w:rFonts w:asciiTheme="minorHAnsi" w:eastAsiaTheme="minorEastAsia" w:hAnsiTheme="minorHAnsi"/>
            <w:b w:val="0"/>
            <w:bCs w:val="0"/>
            <w:noProof/>
            <w:kern w:val="2"/>
            <w:sz w:val="24"/>
            <w:szCs w:val="24"/>
            <w:lang w:eastAsia="fr-CH"/>
            <w14:ligatures w14:val="standardContextual"/>
          </w:rPr>
          <w:tab/>
        </w:r>
        <w:r w:rsidRPr="00A61DA2">
          <w:rPr>
            <w:rStyle w:val="Lienhypertexte"/>
            <w:noProof/>
          </w:rPr>
          <w:t>Hébergement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_Toc191564202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- 16 -</w:t>
        </w:r>
        <w:r>
          <w:rPr>
            <w:noProof/>
            <w:webHidden/>
          </w:rPr>
          <w:fldChar w:fldCharType="end"/>
        </w:r>
      </w:hyperlink>
    </w:p>
    <w:p w14:paraId="2E2821C6" w14:textId="75F10B1B" w:rsidR="00213085" w:rsidRDefault="00213085">
      <w:pPr>
        <w:pStyle w:val="TM2"/>
        <w:tabs>
          <w:tab w:val="left" w:pos="880"/>
          <w:tab w:val="right" w:leader="underscore" w:pos="9062"/>
        </w:tabs>
        <w:rPr>
          <w:rFonts w:asciiTheme="minorHAnsi" w:eastAsiaTheme="minorEastAsia" w:hAnsiTheme="minorHAnsi"/>
          <w:b w:val="0"/>
          <w:bCs w:val="0"/>
          <w:noProof/>
          <w:kern w:val="2"/>
          <w:sz w:val="24"/>
          <w:szCs w:val="24"/>
          <w:lang w:eastAsia="fr-CH"/>
          <w14:ligatures w14:val="standardContextual"/>
        </w:rPr>
      </w:pPr>
      <w:hyperlink w:anchor="_Toc191564203" w:history="1">
        <w:r w:rsidRPr="00A61DA2">
          <w:rPr>
            <w:rStyle w:val="Lienhypertexte"/>
            <w:noProof/>
          </w:rPr>
          <w:t>4.7</w:t>
        </w:r>
        <w:r>
          <w:rPr>
            <w:rFonts w:asciiTheme="minorHAnsi" w:eastAsiaTheme="minorEastAsia" w:hAnsiTheme="minorHAnsi"/>
            <w:b w:val="0"/>
            <w:bCs w:val="0"/>
            <w:noProof/>
            <w:kern w:val="2"/>
            <w:sz w:val="24"/>
            <w:szCs w:val="24"/>
            <w:lang w:eastAsia="fr-CH"/>
            <w14:ligatures w14:val="standardContextual"/>
          </w:rPr>
          <w:tab/>
        </w:r>
        <w:r w:rsidRPr="00A61DA2">
          <w:rPr>
            <w:rStyle w:val="Lienhypertexte"/>
            <w:noProof/>
          </w:rPr>
          <w:t>Présentation (printscreen IHM) de la réalisation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_Toc191564203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- 17 -</w:t>
        </w:r>
        <w:r>
          <w:rPr>
            <w:noProof/>
            <w:webHidden/>
          </w:rPr>
          <w:fldChar w:fldCharType="end"/>
        </w:r>
      </w:hyperlink>
    </w:p>
    <w:p w14:paraId="54A47FB2" w14:textId="7077DB03" w:rsidR="00213085" w:rsidRDefault="00213085">
      <w:pPr>
        <w:pStyle w:val="TM1"/>
        <w:rPr>
          <w:rFonts w:asciiTheme="minorHAnsi" w:eastAsiaTheme="minorEastAsia" w:hAnsiTheme="minorHAnsi"/>
          <w:b w:val="0"/>
          <w:bCs w:val="0"/>
          <w:i w:val="0"/>
          <w:iCs w:val="0"/>
          <w:kern w:val="2"/>
          <w:lang w:val="fr-CH" w:eastAsia="fr-CH"/>
          <w14:ligatures w14:val="standardContextual"/>
        </w:rPr>
      </w:pPr>
      <w:hyperlink w:anchor="_Toc191564204" w:history="1">
        <w:r w:rsidRPr="00A61DA2">
          <w:rPr>
            <w:rStyle w:val="Lienhypertexte"/>
          </w:rPr>
          <w:t>5</w:t>
        </w:r>
        <w:r>
          <w:rPr>
            <w:rFonts w:asciiTheme="minorHAnsi" w:eastAsiaTheme="minorEastAsia" w:hAnsiTheme="minorHAnsi"/>
            <w:b w:val="0"/>
            <w:bCs w:val="0"/>
            <w:i w:val="0"/>
            <w:iCs w:val="0"/>
            <w:kern w:val="2"/>
            <w:lang w:val="fr-CH" w:eastAsia="fr-CH"/>
            <w14:ligatures w14:val="standardContextual"/>
          </w:rPr>
          <w:tab/>
        </w:r>
        <w:r w:rsidRPr="00A61DA2">
          <w:rPr>
            <w:rStyle w:val="Lienhypertexte"/>
          </w:rPr>
          <w:t>Implémentation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_Toc191564204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- 18 -</w:t>
        </w:r>
        <w:r>
          <w:rPr>
            <w:webHidden/>
          </w:rPr>
          <w:fldChar w:fldCharType="end"/>
        </w:r>
      </w:hyperlink>
    </w:p>
    <w:p w14:paraId="45C3B68A" w14:textId="08F73DDB" w:rsidR="00213085" w:rsidRDefault="00213085">
      <w:pPr>
        <w:pStyle w:val="TM2"/>
        <w:tabs>
          <w:tab w:val="left" w:pos="880"/>
          <w:tab w:val="right" w:leader="underscore" w:pos="9062"/>
        </w:tabs>
        <w:rPr>
          <w:rFonts w:asciiTheme="minorHAnsi" w:eastAsiaTheme="minorEastAsia" w:hAnsiTheme="minorHAnsi"/>
          <w:b w:val="0"/>
          <w:bCs w:val="0"/>
          <w:noProof/>
          <w:kern w:val="2"/>
          <w:sz w:val="24"/>
          <w:szCs w:val="24"/>
          <w:lang w:eastAsia="fr-CH"/>
          <w14:ligatures w14:val="standardContextual"/>
        </w:rPr>
      </w:pPr>
      <w:hyperlink w:anchor="_Toc191564205" w:history="1">
        <w:r w:rsidRPr="00A61DA2">
          <w:rPr>
            <w:rStyle w:val="Lienhypertexte"/>
            <w:noProof/>
          </w:rPr>
          <w:t>5.1</w:t>
        </w:r>
        <w:r>
          <w:rPr>
            <w:rFonts w:asciiTheme="minorHAnsi" w:eastAsiaTheme="minorEastAsia" w:hAnsiTheme="minorHAnsi"/>
            <w:b w:val="0"/>
            <w:bCs w:val="0"/>
            <w:noProof/>
            <w:kern w:val="2"/>
            <w:sz w:val="24"/>
            <w:szCs w:val="24"/>
            <w:lang w:eastAsia="fr-CH"/>
            <w14:ligatures w14:val="standardContextual"/>
          </w:rPr>
          <w:tab/>
        </w:r>
        <w:r w:rsidRPr="00A61DA2">
          <w:rPr>
            <w:rStyle w:val="Lienhypertexte"/>
            <w:noProof/>
          </w:rPr>
          <w:t>Différences entre planning et réalisation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_Toc191564205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- 18 -</w:t>
        </w:r>
        <w:r>
          <w:rPr>
            <w:noProof/>
            <w:webHidden/>
          </w:rPr>
          <w:fldChar w:fldCharType="end"/>
        </w:r>
      </w:hyperlink>
    </w:p>
    <w:p w14:paraId="003EB509" w14:textId="657E3401" w:rsidR="00213085" w:rsidRDefault="00213085">
      <w:pPr>
        <w:pStyle w:val="TM2"/>
        <w:tabs>
          <w:tab w:val="left" w:pos="880"/>
          <w:tab w:val="right" w:leader="underscore" w:pos="9062"/>
        </w:tabs>
        <w:rPr>
          <w:rFonts w:asciiTheme="minorHAnsi" w:eastAsiaTheme="minorEastAsia" w:hAnsiTheme="minorHAnsi"/>
          <w:b w:val="0"/>
          <w:bCs w:val="0"/>
          <w:noProof/>
          <w:kern w:val="2"/>
          <w:sz w:val="24"/>
          <w:szCs w:val="24"/>
          <w:lang w:eastAsia="fr-CH"/>
          <w14:ligatures w14:val="standardContextual"/>
        </w:rPr>
      </w:pPr>
      <w:hyperlink w:anchor="_Toc191564206" w:history="1">
        <w:r w:rsidRPr="00A61DA2">
          <w:rPr>
            <w:rStyle w:val="Lienhypertexte"/>
            <w:noProof/>
          </w:rPr>
          <w:t>5.2</w:t>
        </w:r>
        <w:r>
          <w:rPr>
            <w:rFonts w:asciiTheme="minorHAnsi" w:eastAsiaTheme="minorEastAsia" w:hAnsiTheme="minorHAnsi"/>
            <w:b w:val="0"/>
            <w:bCs w:val="0"/>
            <w:noProof/>
            <w:kern w:val="2"/>
            <w:sz w:val="24"/>
            <w:szCs w:val="24"/>
            <w:lang w:eastAsia="fr-CH"/>
            <w14:ligatures w14:val="standardContextual"/>
          </w:rPr>
          <w:tab/>
        </w:r>
        <w:r w:rsidRPr="00A61DA2">
          <w:rPr>
            <w:rStyle w:val="Lienhypertexte"/>
            <w:noProof/>
          </w:rPr>
          <w:t>Conclusion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_Toc191564206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- 19 -</w:t>
        </w:r>
        <w:r>
          <w:rPr>
            <w:noProof/>
            <w:webHidden/>
          </w:rPr>
          <w:fldChar w:fldCharType="end"/>
        </w:r>
      </w:hyperlink>
    </w:p>
    <w:p w14:paraId="00B3D923" w14:textId="63F7D1FB" w:rsidR="00213085" w:rsidRDefault="00213085">
      <w:pPr>
        <w:pStyle w:val="TM1"/>
        <w:rPr>
          <w:rFonts w:asciiTheme="minorHAnsi" w:eastAsiaTheme="minorEastAsia" w:hAnsiTheme="minorHAnsi"/>
          <w:b w:val="0"/>
          <w:bCs w:val="0"/>
          <w:i w:val="0"/>
          <w:iCs w:val="0"/>
          <w:kern w:val="2"/>
          <w:lang w:val="fr-CH" w:eastAsia="fr-CH"/>
          <w14:ligatures w14:val="standardContextual"/>
        </w:rPr>
      </w:pPr>
      <w:hyperlink w:anchor="_Toc191564207" w:history="1">
        <w:r w:rsidRPr="00A61DA2">
          <w:rPr>
            <w:rStyle w:val="Lienhypertexte"/>
          </w:rPr>
          <w:t>6</w:t>
        </w:r>
        <w:r>
          <w:rPr>
            <w:rFonts w:asciiTheme="minorHAnsi" w:eastAsiaTheme="minorEastAsia" w:hAnsiTheme="minorHAnsi"/>
            <w:b w:val="0"/>
            <w:bCs w:val="0"/>
            <w:i w:val="0"/>
            <w:iCs w:val="0"/>
            <w:kern w:val="2"/>
            <w:lang w:val="fr-CH" w:eastAsia="fr-CH"/>
            <w14:ligatures w14:val="standardContextual"/>
          </w:rPr>
          <w:tab/>
        </w:r>
        <w:r w:rsidRPr="00A61DA2">
          <w:rPr>
            <w:rStyle w:val="Lienhypertexte"/>
          </w:rPr>
          <w:t>Annexes (semaines 1 et 2)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_Toc191564207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- 19 -</w:t>
        </w:r>
        <w:r>
          <w:rPr>
            <w:webHidden/>
          </w:rPr>
          <w:fldChar w:fldCharType="end"/>
        </w:r>
      </w:hyperlink>
    </w:p>
    <w:p w14:paraId="0E9DD668" w14:textId="554693DE" w:rsidR="00213085" w:rsidRDefault="00213085">
      <w:pPr>
        <w:pStyle w:val="TM2"/>
        <w:tabs>
          <w:tab w:val="left" w:pos="880"/>
          <w:tab w:val="right" w:leader="underscore" w:pos="9062"/>
        </w:tabs>
        <w:rPr>
          <w:rFonts w:asciiTheme="minorHAnsi" w:eastAsiaTheme="minorEastAsia" w:hAnsiTheme="minorHAnsi"/>
          <w:b w:val="0"/>
          <w:bCs w:val="0"/>
          <w:noProof/>
          <w:kern w:val="2"/>
          <w:sz w:val="24"/>
          <w:szCs w:val="24"/>
          <w:lang w:eastAsia="fr-CH"/>
          <w14:ligatures w14:val="standardContextual"/>
        </w:rPr>
      </w:pPr>
      <w:hyperlink w:anchor="_Toc191564208" w:history="1">
        <w:r w:rsidRPr="00A61DA2">
          <w:rPr>
            <w:rStyle w:val="Lienhypertexte"/>
            <w:noProof/>
          </w:rPr>
          <w:t>6.1</w:t>
        </w:r>
        <w:r>
          <w:rPr>
            <w:rFonts w:asciiTheme="minorHAnsi" w:eastAsiaTheme="minorEastAsia" w:hAnsiTheme="minorHAnsi"/>
            <w:b w:val="0"/>
            <w:bCs w:val="0"/>
            <w:noProof/>
            <w:kern w:val="2"/>
            <w:sz w:val="24"/>
            <w:szCs w:val="24"/>
            <w:lang w:eastAsia="fr-CH"/>
            <w14:ligatures w14:val="standardContextual"/>
          </w:rPr>
          <w:tab/>
        </w:r>
        <w:r w:rsidRPr="00A61DA2">
          <w:rPr>
            <w:rStyle w:val="Lienhypertexte"/>
            <w:noProof/>
          </w:rPr>
          <w:t>Tableaux (max 2 pages) d'une vue d'ensemble regroupant tous les exercices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_Toc191564208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- 19 -</w:t>
        </w:r>
        <w:r>
          <w:rPr>
            <w:noProof/>
            <w:webHidden/>
          </w:rPr>
          <w:fldChar w:fldCharType="end"/>
        </w:r>
      </w:hyperlink>
    </w:p>
    <w:p w14:paraId="58370897" w14:textId="5628D961" w:rsidR="00213085" w:rsidRDefault="00213085">
      <w:pPr>
        <w:pStyle w:val="TM3"/>
        <w:tabs>
          <w:tab w:val="left" w:pos="1200"/>
          <w:tab w:val="right" w:leader="underscore" w:pos="9062"/>
        </w:tabs>
        <w:rPr>
          <w:rFonts w:asciiTheme="minorHAnsi" w:eastAsiaTheme="minorEastAsia" w:hAnsiTheme="minorHAnsi"/>
          <w:noProof/>
          <w:kern w:val="2"/>
          <w:sz w:val="24"/>
          <w:szCs w:val="24"/>
          <w:lang w:eastAsia="fr-CH"/>
          <w14:ligatures w14:val="standardContextual"/>
        </w:rPr>
      </w:pPr>
      <w:hyperlink w:anchor="_Toc191564209" w:history="1">
        <w:r w:rsidRPr="00A61DA2">
          <w:rPr>
            <w:rStyle w:val="Lienhypertexte"/>
            <w:noProof/>
          </w:rPr>
          <w:t>6.1.1</w:t>
        </w:r>
        <w:r>
          <w:rPr>
            <w:rFonts w:asciiTheme="minorHAnsi" w:eastAsiaTheme="minorEastAsia" w:hAnsiTheme="minorHAnsi"/>
            <w:noProof/>
            <w:kern w:val="2"/>
            <w:sz w:val="24"/>
            <w:szCs w:val="24"/>
            <w:lang w:eastAsia="fr-CH"/>
            <w14:ligatures w14:val="standardContextual"/>
          </w:rPr>
          <w:tab/>
        </w:r>
        <w:r w:rsidRPr="00A61DA2">
          <w:rPr>
            <w:rStyle w:val="Lienhypertexte"/>
            <w:noProof/>
          </w:rPr>
          <w:t>Architecture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_Toc191564209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- 19 -</w:t>
        </w:r>
        <w:r>
          <w:rPr>
            <w:noProof/>
            <w:webHidden/>
          </w:rPr>
          <w:fldChar w:fldCharType="end"/>
        </w:r>
      </w:hyperlink>
    </w:p>
    <w:p w14:paraId="52517FD7" w14:textId="23BA417A" w:rsidR="00213085" w:rsidRDefault="00213085">
      <w:pPr>
        <w:pStyle w:val="TM3"/>
        <w:tabs>
          <w:tab w:val="left" w:pos="1200"/>
          <w:tab w:val="right" w:leader="underscore" w:pos="9062"/>
        </w:tabs>
        <w:rPr>
          <w:rFonts w:asciiTheme="minorHAnsi" w:eastAsiaTheme="minorEastAsia" w:hAnsiTheme="minorHAnsi"/>
          <w:noProof/>
          <w:kern w:val="2"/>
          <w:sz w:val="24"/>
          <w:szCs w:val="24"/>
          <w:lang w:eastAsia="fr-CH"/>
          <w14:ligatures w14:val="standardContextual"/>
        </w:rPr>
      </w:pPr>
      <w:hyperlink w:anchor="_Toc191564210" w:history="1">
        <w:r w:rsidRPr="00A61DA2">
          <w:rPr>
            <w:rStyle w:val="Lienhypertexte"/>
            <w:noProof/>
          </w:rPr>
          <w:t>6.1.2</w:t>
        </w:r>
        <w:r>
          <w:rPr>
            <w:rFonts w:asciiTheme="minorHAnsi" w:eastAsiaTheme="minorEastAsia" w:hAnsiTheme="minorHAnsi"/>
            <w:noProof/>
            <w:kern w:val="2"/>
            <w:sz w:val="24"/>
            <w:szCs w:val="24"/>
            <w:lang w:eastAsia="fr-CH"/>
            <w14:ligatures w14:val="standardContextual"/>
          </w:rPr>
          <w:tab/>
        </w:r>
        <w:r w:rsidRPr="00A61DA2">
          <w:rPr>
            <w:rStyle w:val="Lienhypertexte"/>
            <w:noProof/>
          </w:rPr>
          <w:t>Type de déploiement (WAMP ou/et docker)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_Toc191564210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- 20 -</w:t>
        </w:r>
        <w:r>
          <w:rPr>
            <w:noProof/>
            <w:webHidden/>
          </w:rPr>
          <w:fldChar w:fldCharType="end"/>
        </w:r>
      </w:hyperlink>
    </w:p>
    <w:p w14:paraId="1BA24608" w14:textId="3C024769" w:rsidR="00213085" w:rsidRDefault="00213085">
      <w:pPr>
        <w:pStyle w:val="TM1"/>
        <w:rPr>
          <w:rFonts w:asciiTheme="minorHAnsi" w:eastAsiaTheme="minorEastAsia" w:hAnsiTheme="minorHAnsi"/>
          <w:b w:val="0"/>
          <w:bCs w:val="0"/>
          <w:i w:val="0"/>
          <w:iCs w:val="0"/>
          <w:kern w:val="2"/>
          <w:lang w:val="fr-CH" w:eastAsia="fr-CH"/>
          <w14:ligatures w14:val="standardContextual"/>
        </w:rPr>
      </w:pPr>
      <w:hyperlink w:anchor="_Toc191564211" w:history="1">
        <w:r w:rsidRPr="00A61DA2">
          <w:rPr>
            <w:rStyle w:val="Lienhypertexte"/>
          </w:rPr>
          <w:t>7</w:t>
        </w:r>
        <w:r>
          <w:rPr>
            <w:rFonts w:asciiTheme="minorHAnsi" w:eastAsiaTheme="minorEastAsia" w:hAnsiTheme="minorHAnsi"/>
            <w:b w:val="0"/>
            <w:bCs w:val="0"/>
            <w:i w:val="0"/>
            <w:iCs w:val="0"/>
            <w:kern w:val="2"/>
            <w:lang w:val="fr-CH" w:eastAsia="fr-CH"/>
            <w14:ligatures w14:val="standardContextual"/>
          </w:rPr>
          <w:tab/>
        </w:r>
        <w:r w:rsidRPr="00A61DA2">
          <w:rPr>
            <w:rStyle w:val="Lienhypertexte"/>
          </w:rPr>
          <w:t>Exercices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_Toc191564211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- 20 -</w:t>
        </w:r>
        <w:r>
          <w:rPr>
            <w:webHidden/>
          </w:rPr>
          <w:fldChar w:fldCharType="end"/>
        </w:r>
      </w:hyperlink>
    </w:p>
    <w:p w14:paraId="3B655C1A" w14:textId="32BC997C" w:rsidR="00213085" w:rsidRDefault="00213085">
      <w:pPr>
        <w:pStyle w:val="TM2"/>
        <w:tabs>
          <w:tab w:val="left" w:pos="880"/>
          <w:tab w:val="right" w:leader="underscore" w:pos="9062"/>
        </w:tabs>
        <w:rPr>
          <w:rFonts w:asciiTheme="minorHAnsi" w:eastAsiaTheme="minorEastAsia" w:hAnsiTheme="minorHAnsi"/>
          <w:b w:val="0"/>
          <w:bCs w:val="0"/>
          <w:noProof/>
          <w:kern w:val="2"/>
          <w:sz w:val="24"/>
          <w:szCs w:val="24"/>
          <w:lang w:eastAsia="fr-CH"/>
          <w14:ligatures w14:val="standardContextual"/>
        </w:rPr>
      </w:pPr>
      <w:hyperlink w:anchor="_Toc191564212" w:history="1">
        <w:r w:rsidRPr="00A61DA2">
          <w:rPr>
            <w:rStyle w:val="Lienhypertexte"/>
            <w:noProof/>
          </w:rPr>
          <w:t>7.1</w:t>
        </w:r>
        <w:r>
          <w:rPr>
            <w:rFonts w:asciiTheme="minorHAnsi" w:eastAsiaTheme="minorEastAsia" w:hAnsiTheme="minorHAnsi"/>
            <w:b w:val="0"/>
            <w:bCs w:val="0"/>
            <w:noProof/>
            <w:kern w:val="2"/>
            <w:sz w:val="24"/>
            <w:szCs w:val="24"/>
            <w:lang w:eastAsia="fr-CH"/>
            <w14:ligatures w14:val="standardContextual"/>
          </w:rPr>
          <w:tab/>
        </w:r>
        <w:r w:rsidRPr="00A61DA2">
          <w:rPr>
            <w:rStyle w:val="Lienhypertexte"/>
            <w:noProof/>
          </w:rPr>
          <w:t>Ex3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_Toc191564212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- 20 -</w:t>
        </w:r>
        <w:r>
          <w:rPr>
            <w:noProof/>
            <w:webHidden/>
          </w:rPr>
          <w:fldChar w:fldCharType="end"/>
        </w:r>
      </w:hyperlink>
    </w:p>
    <w:p w14:paraId="3A8B17F4" w14:textId="7C9BC3B3" w:rsidR="00213085" w:rsidRDefault="00213085">
      <w:pPr>
        <w:pStyle w:val="TM2"/>
        <w:tabs>
          <w:tab w:val="left" w:pos="880"/>
          <w:tab w:val="right" w:leader="underscore" w:pos="9062"/>
        </w:tabs>
        <w:rPr>
          <w:rFonts w:asciiTheme="minorHAnsi" w:eastAsiaTheme="minorEastAsia" w:hAnsiTheme="minorHAnsi"/>
          <w:b w:val="0"/>
          <w:bCs w:val="0"/>
          <w:noProof/>
          <w:kern w:val="2"/>
          <w:sz w:val="24"/>
          <w:szCs w:val="24"/>
          <w:lang w:eastAsia="fr-CH"/>
          <w14:ligatures w14:val="standardContextual"/>
        </w:rPr>
      </w:pPr>
      <w:hyperlink w:anchor="_Toc191564213" w:history="1">
        <w:r w:rsidRPr="00A61DA2">
          <w:rPr>
            <w:rStyle w:val="Lienhypertexte"/>
            <w:noProof/>
          </w:rPr>
          <w:t>7.2</w:t>
        </w:r>
        <w:r>
          <w:rPr>
            <w:rFonts w:asciiTheme="minorHAnsi" w:eastAsiaTheme="minorEastAsia" w:hAnsiTheme="minorHAnsi"/>
            <w:b w:val="0"/>
            <w:bCs w:val="0"/>
            <w:noProof/>
            <w:kern w:val="2"/>
            <w:sz w:val="24"/>
            <w:szCs w:val="24"/>
            <w:lang w:eastAsia="fr-CH"/>
            <w14:ligatures w14:val="standardContextual"/>
          </w:rPr>
          <w:tab/>
        </w:r>
        <w:r w:rsidRPr="00A61DA2">
          <w:rPr>
            <w:rStyle w:val="Lienhypertexte"/>
            <w:noProof/>
          </w:rPr>
          <w:t>Ex4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_Toc191564213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- 20 -</w:t>
        </w:r>
        <w:r>
          <w:rPr>
            <w:noProof/>
            <w:webHidden/>
          </w:rPr>
          <w:fldChar w:fldCharType="end"/>
        </w:r>
      </w:hyperlink>
    </w:p>
    <w:p w14:paraId="0522C290" w14:textId="10497BEE" w:rsidR="00213085" w:rsidRDefault="00213085">
      <w:pPr>
        <w:pStyle w:val="TM2"/>
        <w:tabs>
          <w:tab w:val="left" w:pos="880"/>
          <w:tab w:val="right" w:leader="underscore" w:pos="9062"/>
        </w:tabs>
        <w:rPr>
          <w:rFonts w:asciiTheme="minorHAnsi" w:eastAsiaTheme="minorEastAsia" w:hAnsiTheme="minorHAnsi"/>
          <w:b w:val="0"/>
          <w:bCs w:val="0"/>
          <w:noProof/>
          <w:kern w:val="2"/>
          <w:sz w:val="24"/>
          <w:szCs w:val="24"/>
          <w:lang w:eastAsia="fr-CH"/>
          <w14:ligatures w14:val="standardContextual"/>
        </w:rPr>
      </w:pPr>
      <w:hyperlink w:anchor="_Toc191564214" w:history="1">
        <w:r w:rsidRPr="00A61DA2">
          <w:rPr>
            <w:rStyle w:val="Lienhypertexte"/>
            <w:noProof/>
          </w:rPr>
          <w:t>7.3</w:t>
        </w:r>
        <w:r>
          <w:rPr>
            <w:rFonts w:asciiTheme="minorHAnsi" w:eastAsiaTheme="minorEastAsia" w:hAnsiTheme="minorHAnsi"/>
            <w:b w:val="0"/>
            <w:bCs w:val="0"/>
            <w:noProof/>
            <w:kern w:val="2"/>
            <w:sz w:val="24"/>
            <w:szCs w:val="24"/>
            <w:lang w:eastAsia="fr-CH"/>
            <w14:ligatures w14:val="standardContextual"/>
          </w:rPr>
          <w:tab/>
        </w:r>
        <w:r w:rsidRPr="00A61DA2">
          <w:rPr>
            <w:rStyle w:val="Lienhypertexte"/>
            <w:noProof/>
          </w:rPr>
          <w:t>Ex5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_Toc191564214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- 21 -</w:t>
        </w:r>
        <w:r>
          <w:rPr>
            <w:noProof/>
            <w:webHidden/>
          </w:rPr>
          <w:fldChar w:fldCharType="end"/>
        </w:r>
      </w:hyperlink>
    </w:p>
    <w:p w14:paraId="218EB667" w14:textId="5FFBEFD0" w:rsidR="00213085" w:rsidRDefault="00213085">
      <w:pPr>
        <w:pStyle w:val="TM2"/>
        <w:tabs>
          <w:tab w:val="left" w:pos="880"/>
          <w:tab w:val="right" w:leader="underscore" w:pos="9062"/>
        </w:tabs>
        <w:rPr>
          <w:rFonts w:asciiTheme="minorHAnsi" w:eastAsiaTheme="minorEastAsia" w:hAnsiTheme="minorHAnsi"/>
          <w:b w:val="0"/>
          <w:bCs w:val="0"/>
          <w:noProof/>
          <w:kern w:val="2"/>
          <w:sz w:val="24"/>
          <w:szCs w:val="24"/>
          <w:lang w:eastAsia="fr-CH"/>
          <w14:ligatures w14:val="standardContextual"/>
        </w:rPr>
      </w:pPr>
      <w:hyperlink w:anchor="_Toc191564215" w:history="1">
        <w:r w:rsidRPr="00A61DA2">
          <w:rPr>
            <w:rStyle w:val="Lienhypertexte"/>
            <w:noProof/>
          </w:rPr>
          <w:t>7.4</w:t>
        </w:r>
        <w:r>
          <w:rPr>
            <w:rFonts w:asciiTheme="minorHAnsi" w:eastAsiaTheme="minorEastAsia" w:hAnsiTheme="minorHAnsi"/>
            <w:b w:val="0"/>
            <w:bCs w:val="0"/>
            <w:noProof/>
            <w:kern w:val="2"/>
            <w:sz w:val="24"/>
            <w:szCs w:val="24"/>
            <w:lang w:eastAsia="fr-CH"/>
            <w14:ligatures w14:val="standardContextual"/>
          </w:rPr>
          <w:tab/>
        </w:r>
        <w:r w:rsidRPr="00A61DA2">
          <w:rPr>
            <w:rStyle w:val="Lienhypertexte"/>
            <w:noProof/>
          </w:rPr>
          <w:t>Ex6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_Toc191564215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- 22 -</w:t>
        </w:r>
        <w:r>
          <w:rPr>
            <w:noProof/>
            <w:webHidden/>
          </w:rPr>
          <w:fldChar w:fldCharType="end"/>
        </w:r>
      </w:hyperlink>
    </w:p>
    <w:p w14:paraId="7AF847B5" w14:textId="1A6FB18B" w:rsidR="00213085" w:rsidRDefault="00213085">
      <w:pPr>
        <w:pStyle w:val="TM2"/>
        <w:tabs>
          <w:tab w:val="left" w:pos="880"/>
          <w:tab w:val="right" w:leader="underscore" w:pos="9062"/>
        </w:tabs>
        <w:rPr>
          <w:rFonts w:asciiTheme="minorHAnsi" w:eastAsiaTheme="minorEastAsia" w:hAnsiTheme="minorHAnsi"/>
          <w:b w:val="0"/>
          <w:bCs w:val="0"/>
          <w:noProof/>
          <w:kern w:val="2"/>
          <w:sz w:val="24"/>
          <w:szCs w:val="24"/>
          <w:lang w:eastAsia="fr-CH"/>
          <w14:ligatures w14:val="standardContextual"/>
        </w:rPr>
      </w:pPr>
      <w:hyperlink w:anchor="_Toc191564216" w:history="1">
        <w:r w:rsidRPr="00A61DA2">
          <w:rPr>
            <w:rStyle w:val="Lienhypertexte"/>
            <w:noProof/>
          </w:rPr>
          <w:t>7.5</w:t>
        </w:r>
        <w:r>
          <w:rPr>
            <w:rFonts w:asciiTheme="minorHAnsi" w:eastAsiaTheme="minorEastAsia" w:hAnsiTheme="minorHAnsi"/>
            <w:b w:val="0"/>
            <w:bCs w:val="0"/>
            <w:noProof/>
            <w:kern w:val="2"/>
            <w:sz w:val="24"/>
            <w:szCs w:val="24"/>
            <w:lang w:eastAsia="fr-CH"/>
            <w14:ligatures w14:val="standardContextual"/>
          </w:rPr>
          <w:tab/>
        </w:r>
        <w:r w:rsidRPr="00A61DA2">
          <w:rPr>
            <w:rStyle w:val="Lienhypertexte"/>
            <w:noProof/>
          </w:rPr>
          <w:t>Ex7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_Toc191564216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- 23 -</w:t>
        </w:r>
        <w:r>
          <w:rPr>
            <w:noProof/>
            <w:webHidden/>
          </w:rPr>
          <w:fldChar w:fldCharType="end"/>
        </w:r>
      </w:hyperlink>
    </w:p>
    <w:p w14:paraId="21E3F719" w14:textId="7981183B" w:rsidR="00213085" w:rsidRDefault="00213085">
      <w:pPr>
        <w:pStyle w:val="TM2"/>
        <w:tabs>
          <w:tab w:val="left" w:pos="880"/>
          <w:tab w:val="right" w:leader="underscore" w:pos="9062"/>
        </w:tabs>
        <w:rPr>
          <w:rFonts w:asciiTheme="minorHAnsi" w:eastAsiaTheme="minorEastAsia" w:hAnsiTheme="minorHAnsi"/>
          <w:b w:val="0"/>
          <w:bCs w:val="0"/>
          <w:noProof/>
          <w:kern w:val="2"/>
          <w:sz w:val="24"/>
          <w:szCs w:val="24"/>
          <w:lang w:eastAsia="fr-CH"/>
          <w14:ligatures w14:val="standardContextual"/>
        </w:rPr>
      </w:pPr>
      <w:hyperlink w:anchor="_Toc191564217" w:history="1">
        <w:r w:rsidRPr="00A61DA2">
          <w:rPr>
            <w:rStyle w:val="Lienhypertexte"/>
            <w:noProof/>
          </w:rPr>
          <w:t>7.6</w:t>
        </w:r>
        <w:r>
          <w:rPr>
            <w:rFonts w:asciiTheme="minorHAnsi" w:eastAsiaTheme="minorEastAsia" w:hAnsiTheme="minorHAnsi"/>
            <w:b w:val="0"/>
            <w:bCs w:val="0"/>
            <w:noProof/>
            <w:kern w:val="2"/>
            <w:sz w:val="24"/>
            <w:szCs w:val="24"/>
            <w:lang w:eastAsia="fr-CH"/>
            <w14:ligatures w14:val="standardContextual"/>
          </w:rPr>
          <w:tab/>
        </w:r>
        <w:r w:rsidRPr="00A61DA2">
          <w:rPr>
            <w:rStyle w:val="Lienhypertexte"/>
            <w:noProof/>
          </w:rPr>
          <w:t>Ex8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_Toc191564217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- 23 -</w:t>
        </w:r>
        <w:r>
          <w:rPr>
            <w:noProof/>
            <w:webHidden/>
          </w:rPr>
          <w:fldChar w:fldCharType="end"/>
        </w:r>
      </w:hyperlink>
    </w:p>
    <w:p w14:paraId="418B35CD" w14:textId="20DFAFFA" w:rsidR="00213085" w:rsidRDefault="00213085">
      <w:pPr>
        <w:pStyle w:val="TM2"/>
        <w:tabs>
          <w:tab w:val="left" w:pos="880"/>
          <w:tab w:val="right" w:leader="underscore" w:pos="9062"/>
        </w:tabs>
        <w:rPr>
          <w:rFonts w:asciiTheme="minorHAnsi" w:eastAsiaTheme="minorEastAsia" w:hAnsiTheme="minorHAnsi"/>
          <w:b w:val="0"/>
          <w:bCs w:val="0"/>
          <w:noProof/>
          <w:kern w:val="2"/>
          <w:sz w:val="24"/>
          <w:szCs w:val="24"/>
          <w:lang w:eastAsia="fr-CH"/>
          <w14:ligatures w14:val="standardContextual"/>
        </w:rPr>
      </w:pPr>
      <w:hyperlink w:anchor="_Toc191564218" w:history="1">
        <w:r w:rsidRPr="00A61DA2">
          <w:rPr>
            <w:rStyle w:val="Lienhypertexte"/>
            <w:noProof/>
          </w:rPr>
          <w:t>7.7</w:t>
        </w:r>
        <w:r>
          <w:rPr>
            <w:rFonts w:asciiTheme="minorHAnsi" w:eastAsiaTheme="minorEastAsia" w:hAnsiTheme="minorHAnsi"/>
            <w:b w:val="0"/>
            <w:bCs w:val="0"/>
            <w:noProof/>
            <w:kern w:val="2"/>
            <w:sz w:val="24"/>
            <w:szCs w:val="24"/>
            <w:lang w:eastAsia="fr-CH"/>
            <w14:ligatures w14:val="standardContextual"/>
          </w:rPr>
          <w:tab/>
        </w:r>
        <w:r w:rsidRPr="00A61DA2">
          <w:rPr>
            <w:rStyle w:val="Lienhypertexte"/>
            <w:noProof/>
          </w:rPr>
          <w:t>Ex9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_Toc191564218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- 25 -</w:t>
        </w:r>
        <w:r>
          <w:rPr>
            <w:noProof/>
            <w:webHidden/>
          </w:rPr>
          <w:fldChar w:fldCharType="end"/>
        </w:r>
      </w:hyperlink>
    </w:p>
    <w:p w14:paraId="149BCA66" w14:textId="1B49EEC5" w:rsidR="00213085" w:rsidRDefault="00213085">
      <w:pPr>
        <w:pStyle w:val="TM3"/>
        <w:tabs>
          <w:tab w:val="left" w:pos="1200"/>
          <w:tab w:val="right" w:leader="underscore" w:pos="9062"/>
        </w:tabs>
        <w:rPr>
          <w:rFonts w:asciiTheme="minorHAnsi" w:eastAsiaTheme="minorEastAsia" w:hAnsiTheme="minorHAnsi"/>
          <w:noProof/>
          <w:kern w:val="2"/>
          <w:sz w:val="24"/>
          <w:szCs w:val="24"/>
          <w:lang w:eastAsia="fr-CH"/>
          <w14:ligatures w14:val="standardContextual"/>
        </w:rPr>
      </w:pPr>
      <w:hyperlink w:anchor="_Toc191564219" w:history="1">
        <w:r w:rsidRPr="00A61DA2">
          <w:rPr>
            <w:rStyle w:val="Lienhypertexte"/>
            <w:noProof/>
          </w:rPr>
          <w:t>7.7.1</w:t>
        </w:r>
        <w:r>
          <w:rPr>
            <w:rFonts w:asciiTheme="minorHAnsi" w:eastAsiaTheme="minorEastAsia" w:hAnsiTheme="minorHAnsi"/>
            <w:noProof/>
            <w:kern w:val="2"/>
            <w:sz w:val="24"/>
            <w:szCs w:val="24"/>
            <w:lang w:eastAsia="fr-CH"/>
            <w14:ligatures w14:val="standardContextual"/>
          </w:rPr>
          <w:tab/>
        </w:r>
        <w:r w:rsidRPr="00A61DA2">
          <w:rPr>
            <w:rStyle w:val="Lienhypertexte"/>
            <w:noProof/>
          </w:rPr>
          <w:t>URL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_Toc191564219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- 25 -</w:t>
        </w:r>
        <w:r>
          <w:rPr>
            <w:noProof/>
            <w:webHidden/>
          </w:rPr>
          <w:fldChar w:fldCharType="end"/>
        </w:r>
      </w:hyperlink>
    </w:p>
    <w:p w14:paraId="37B06520" w14:textId="4397A29B" w:rsidR="00213085" w:rsidRDefault="00213085">
      <w:pPr>
        <w:pStyle w:val="TM4"/>
        <w:tabs>
          <w:tab w:val="left" w:pos="1680"/>
          <w:tab w:val="right" w:leader="underscore" w:pos="9062"/>
        </w:tabs>
        <w:rPr>
          <w:rFonts w:asciiTheme="minorHAnsi" w:eastAsiaTheme="minorEastAsia" w:hAnsiTheme="minorHAnsi"/>
          <w:noProof/>
          <w:kern w:val="2"/>
          <w:sz w:val="24"/>
          <w:szCs w:val="24"/>
          <w:lang w:eastAsia="fr-CH"/>
          <w14:ligatures w14:val="standardContextual"/>
        </w:rPr>
      </w:pPr>
      <w:hyperlink w:anchor="_Toc191564220" w:history="1">
        <w:r w:rsidRPr="00A61DA2">
          <w:rPr>
            <w:rStyle w:val="Lienhypertexte"/>
            <w:noProof/>
          </w:rPr>
          <w:t>7.7.1.1</w:t>
        </w:r>
        <w:r>
          <w:rPr>
            <w:rFonts w:asciiTheme="minorHAnsi" w:eastAsiaTheme="minorEastAsia" w:hAnsiTheme="minorHAnsi"/>
            <w:noProof/>
            <w:kern w:val="2"/>
            <w:sz w:val="24"/>
            <w:szCs w:val="24"/>
            <w:lang w:eastAsia="fr-CH"/>
            <w14:ligatures w14:val="standardContextual"/>
          </w:rPr>
          <w:tab/>
        </w:r>
        <w:r w:rsidRPr="00A61DA2">
          <w:rPr>
            <w:rStyle w:val="Lienhypertexte"/>
            <w:noProof/>
          </w:rPr>
          <w:t>Url d'accès à l'application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_Toc191564220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- 25 -</w:t>
        </w:r>
        <w:r>
          <w:rPr>
            <w:noProof/>
            <w:webHidden/>
          </w:rPr>
          <w:fldChar w:fldCharType="end"/>
        </w:r>
      </w:hyperlink>
    </w:p>
    <w:p w14:paraId="05244DB4" w14:textId="1C527C00" w:rsidR="00213085" w:rsidRDefault="00213085">
      <w:pPr>
        <w:pStyle w:val="TM4"/>
        <w:tabs>
          <w:tab w:val="left" w:pos="1680"/>
          <w:tab w:val="right" w:leader="underscore" w:pos="9062"/>
        </w:tabs>
        <w:rPr>
          <w:rFonts w:asciiTheme="minorHAnsi" w:eastAsiaTheme="minorEastAsia" w:hAnsiTheme="minorHAnsi"/>
          <w:noProof/>
          <w:kern w:val="2"/>
          <w:sz w:val="24"/>
          <w:szCs w:val="24"/>
          <w:lang w:eastAsia="fr-CH"/>
          <w14:ligatures w14:val="standardContextual"/>
        </w:rPr>
      </w:pPr>
      <w:hyperlink w:anchor="_Toc191564221" w:history="1">
        <w:r w:rsidRPr="00A61DA2">
          <w:rPr>
            <w:rStyle w:val="Lienhypertexte"/>
            <w:noProof/>
          </w:rPr>
          <w:t>7.7.1.2</w:t>
        </w:r>
        <w:r>
          <w:rPr>
            <w:rFonts w:asciiTheme="minorHAnsi" w:eastAsiaTheme="minorEastAsia" w:hAnsiTheme="minorHAnsi"/>
            <w:noProof/>
            <w:kern w:val="2"/>
            <w:sz w:val="24"/>
            <w:szCs w:val="24"/>
            <w:lang w:eastAsia="fr-CH"/>
            <w14:ligatures w14:val="standardContextual"/>
          </w:rPr>
          <w:tab/>
        </w:r>
        <w:r w:rsidRPr="00A61DA2">
          <w:rPr>
            <w:rStyle w:val="Lienhypertexte"/>
            <w:noProof/>
          </w:rPr>
          <w:t>BASE_URL pour les requête http entre client et serveur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_Toc191564221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- 26 -</w:t>
        </w:r>
        <w:r>
          <w:rPr>
            <w:noProof/>
            <w:webHidden/>
          </w:rPr>
          <w:fldChar w:fldCharType="end"/>
        </w:r>
      </w:hyperlink>
    </w:p>
    <w:p w14:paraId="5CC59408" w14:textId="0EBBAB1E" w:rsidR="00213085" w:rsidRDefault="00213085">
      <w:pPr>
        <w:pStyle w:val="TM4"/>
        <w:tabs>
          <w:tab w:val="left" w:pos="1680"/>
          <w:tab w:val="right" w:leader="underscore" w:pos="9062"/>
        </w:tabs>
        <w:rPr>
          <w:rFonts w:asciiTheme="minorHAnsi" w:eastAsiaTheme="minorEastAsia" w:hAnsiTheme="minorHAnsi"/>
          <w:noProof/>
          <w:kern w:val="2"/>
          <w:sz w:val="24"/>
          <w:szCs w:val="24"/>
          <w:lang w:eastAsia="fr-CH"/>
          <w14:ligatures w14:val="standardContextual"/>
        </w:rPr>
      </w:pPr>
      <w:hyperlink w:anchor="_Toc191564222" w:history="1">
        <w:r w:rsidRPr="00A61DA2">
          <w:rPr>
            <w:rStyle w:val="Lienhypertexte"/>
            <w:noProof/>
          </w:rPr>
          <w:t>7.7.1.3</w:t>
        </w:r>
        <w:r>
          <w:rPr>
            <w:rFonts w:asciiTheme="minorHAnsi" w:eastAsiaTheme="minorEastAsia" w:hAnsiTheme="minorHAnsi"/>
            <w:noProof/>
            <w:kern w:val="2"/>
            <w:sz w:val="24"/>
            <w:szCs w:val="24"/>
            <w:lang w:eastAsia="fr-CH"/>
            <w14:ligatures w14:val="standardContextual"/>
          </w:rPr>
          <w:tab/>
        </w:r>
        <w:r w:rsidRPr="00A61DA2">
          <w:rPr>
            <w:rStyle w:val="Lienhypertexte"/>
            <w:noProof/>
          </w:rPr>
          <w:t>DB_HOST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_Toc191564222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- 26 -</w:t>
        </w:r>
        <w:r>
          <w:rPr>
            <w:noProof/>
            <w:webHidden/>
          </w:rPr>
          <w:fldChar w:fldCharType="end"/>
        </w:r>
      </w:hyperlink>
    </w:p>
    <w:p w14:paraId="22CCE61A" w14:textId="3426D147" w:rsidR="00213085" w:rsidRDefault="00213085">
      <w:pPr>
        <w:pStyle w:val="TM2"/>
        <w:tabs>
          <w:tab w:val="left" w:pos="880"/>
          <w:tab w:val="right" w:leader="underscore" w:pos="9062"/>
        </w:tabs>
        <w:rPr>
          <w:rFonts w:asciiTheme="minorHAnsi" w:eastAsiaTheme="minorEastAsia" w:hAnsiTheme="minorHAnsi"/>
          <w:b w:val="0"/>
          <w:bCs w:val="0"/>
          <w:noProof/>
          <w:kern w:val="2"/>
          <w:sz w:val="24"/>
          <w:szCs w:val="24"/>
          <w:lang w:eastAsia="fr-CH"/>
          <w14:ligatures w14:val="standardContextual"/>
        </w:rPr>
      </w:pPr>
      <w:hyperlink w:anchor="_Toc191564223" w:history="1">
        <w:r w:rsidRPr="00A61DA2">
          <w:rPr>
            <w:rStyle w:val="Lienhypertexte"/>
            <w:noProof/>
          </w:rPr>
          <w:t>7.8</w:t>
        </w:r>
        <w:r>
          <w:rPr>
            <w:rFonts w:asciiTheme="minorHAnsi" w:eastAsiaTheme="minorEastAsia" w:hAnsiTheme="minorHAnsi"/>
            <w:b w:val="0"/>
            <w:bCs w:val="0"/>
            <w:noProof/>
            <w:kern w:val="2"/>
            <w:sz w:val="24"/>
            <w:szCs w:val="24"/>
            <w:lang w:eastAsia="fr-CH"/>
            <w14:ligatures w14:val="standardContextual"/>
          </w:rPr>
          <w:tab/>
        </w:r>
        <w:r w:rsidRPr="00A61DA2">
          <w:rPr>
            <w:rStyle w:val="Lienhypertexte"/>
            <w:noProof/>
          </w:rPr>
          <w:t>Documentation de 3 problèmes rencontrés durant les exercices et leur résolution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_Toc191564223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- 26 -</w:t>
        </w:r>
        <w:r>
          <w:rPr>
            <w:noProof/>
            <w:webHidden/>
          </w:rPr>
          <w:fldChar w:fldCharType="end"/>
        </w:r>
      </w:hyperlink>
    </w:p>
    <w:p w14:paraId="29A43C34" w14:textId="50D90B2C" w:rsidR="00213085" w:rsidRDefault="00213085">
      <w:pPr>
        <w:pStyle w:val="TM2"/>
        <w:tabs>
          <w:tab w:val="left" w:pos="880"/>
          <w:tab w:val="right" w:leader="underscore" w:pos="9062"/>
        </w:tabs>
        <w:rPr>
          <w:rFonts w:asciiTheme="minorHAnsi" w:eastAsiaTheme="minorEastAsia" w:hAnsiTheme="minorHAnsi"/>
          <w:b w:val="0"/>
          <w:bCs w:val="0"/>
          <w:noProof/>
          <w:kern w:val="2"/>
          <w:sz w:val="24"/>
          <w:szCs w:val="24"/>
          <w:lang w:eastAsia="fr-CH"/>
          <w14:ligatures w14:val="standardContextual"/>
        </w:rPr>
      </w:pPr>
      <w:hyperlink w:anchor="_Toc191564224" w:history="1">
        <w:r w:rsidRPr="00A61DA2">
          <w:rPr>
            <w:rStyle w:val="Lienhypertexte"/>
            <w:noProof/>
          </w:rPr>
          <w:t>7.9</w:t>
        </w:r>
        <w:r>
          <w:rPr>
            <w:rFonts w:asciiTheme="minorHAnsi" w:eastAsiaTheme="minorEastAsia" w:hAnsiTheme="minorHAnsi"/>
            <w:b w:val="0"/>
            <w:bCs w:val="0"/>
            <w:noProof/>
            <w:kern w:val="2"/>
            <w:sz w:val="24"/>
            <w:szCs w:val="24"/>
            <w:lang w:eastAsia="fr-CH"/>
            <w14:ligatures w14:val="standardContextual"/>
          </w:rPr>
          <w:tab/>
        </w:r>
        <w:r w:rsidRPr="00A61DA2">
          <w:rPr>
            <w:rStyle w:val="Lienhypertexte"/>
            <w:noProof/>
          </w:rPr>
          <w:t>RefSheet (Le code clé découvert dans chaque théorie et exercice)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_Toc191564224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- 27 -</w:t>
        </w:r>
        <w:r>
          <w:rPr>
            <w:noProof/>
            <w:webHidden/>
          </w:rPr>
          <w:fldChar w:fldCharType="end"/>
        </w:r>
      </w:hyperlink>
    </w:p>
    <w:p w14:paraId="5EBFA14A" w14:textId="1CA658AE" w:rsidR="00A00354" w:rsidRPr="00D31C19" w:rsidRDefault="00EC7B6C">
      <w:pPr>
        <w:sectPr w:rsidR="00A00354" w:rsidRPr="00D31C19" w:rsidSect="0034127E">
          <w:headerReference w:type="first" r:id="rId11"/>
          <w:footerReference w:type="first" r:id="rId12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fldChar w:fldCharType="end"/>
      </w:r>
    </w:p>
    <w:p w14:paraId="0FDDB2A9" w14:textId="77777777" w:rsidR="00C13E3F" w:rsidRDefault="00C13E3F" w:rsidP="00C13E3F">
      <w:pPr>
        <w:pStyle w:val="Titre1"/>
      </w:pPr>
      <w:bookmarkStart w:id="0" w:name="_Toc191564181"/>
      <w:r>
        <w:lastRenderedPageBreak/>
        <w:t>Introduction</w:t>
      </w:r>
      <w:bookmarkEnd w:id="0"/>
    </w:p>
    <w:p w14:paraId="471BA615" w14:textId="77777777" w:rsidR="00C13E3F" w:rsidRDefault="00C13E3F" w:rsidP="00C13E3F">
      <w:pPr>
        <w:pStyle w:val="Titre1"/>
      </w:pPr>
      <w:bookmarkStart w:id="1" w:name="_Toc191564182"/>
      <w:r>
        <w:t>Analyse</w:t>
      </w:r>
      <w:bookmarkEnd w:id="1"/>
    </w:p>
    <w:p w14:paraId="0ABF3F4F" w14:textId="77777777" w:rsidR="00C13E3F" w:rsidRDefault="00C13E3F" w:rsidP="00E63235">
      <w:pPr>
        <w:pStyle w:val="Titre2"/>
      </w:pPr>
      <w:bookmarkStart w:id="2" w:name="_Toc191564183"/>
      <w:r>
        <w:t>Présentation du projet</w:t>
      </w:r>
      <w:bookmarkEnd w:id="2"/>
    </w:p>
    <w:p w14:paraId="58D76640" w14:textId="6110A6EE" w:rsidR="005735F6" w:rsidRDefault="005735F6" w:rsidP="005735F6">
      <w:r>
        <w:t>Mon projet est un faux casino ou les utilisateurs peuvent parier des jetons sur des jeux.</w:t>
      </w:r>
    </w:p>
    <w:p w14:paraId="0A1E3611" w14:textId="4961A069" w:rsidR="005735F6" w:rsidRPr="005735F6" w:rsidRDefault="005735F6" w:rsidP="005735F6">
      <w:r>
        <w:t xml:space="preserve">Attention, les jeux d’argent </w:t>
      </w:r>
      <w:r w:rsidR="007B3FD5">
        <w:t xml:space="preserve">sont </w:t>
      </w:r>
      <w:r w:rsidR="002767F5">
        <w:t>à</w:t>
      </w:r>
      <w:r w:rsidR="007B3FD5">
        <w:t xml:space="preserve"> risques et peuvent rendre dépendant parlez-en autour de vous</w:t>
      </w:r>
      <w:r w:rsidR="00293842">
        <w:t xml:space="preserve"> : </w:t>
      </w:r>
      <w:hyperlink r:id="rId13" w:anchor=":~:text=La%20ligne%20nationale%20sos%2Djeu,vous%20orientera%20selon%20vos%20besoins." w:history="1">
        <w:r w:rsidR="002767F5" w:rsidRPr="002767F5">
          <w:rPr>
            <w:rStyle w:val="Lienhypertexte"/>
          </w:rPr>
          <w:t>Soutien | sos-jeu.ch</w:t>
        </w:r>
      </w:hyperlink>
    </w:p>
    <w:p w14:paraId="65EC7EB5" w14:textId="77777777" w:rsidR="00C13E3F" w:rsidRDefault="00C13E3F" w:rsidP="00E63235">
      <w:pPr>
        <w:pStyle w:val="Titre2"/>
      </w:pPr>
      <w:bookmarkStart w:id="3" w:name="_Toc191564184"/>
      <w:r>
        <w:t>Architecture</w:t>
      </w:r>
      <w:bookmarkEnd w:id="3"/>
    </w:p>
    <w:p w14:paraId="1D49E84A" w14:textId="77777777" w:rsidR="00613471" w:rsidRPr="00613471" w:rsidRDefault="00613471" w:rsidP="00613471"/>
    <w:p w14:paraId="3CC5CAC2" w14:textId="77777777" w:rsidR="00C13E3F" w:rsidRDefault="00C13E3F" w:rsidP="00E63235">
      <w:pPr>
        <w:pStyle w:val="Titre2"/>
      </w:pPr>
      <w:bookmarkStart w:id="4" w:name="_Toc191564185"/>
      <w:r>
        <w:t>Uses Case (la gestion de la session doit être visible)</w:t>
      </w:r>
      <w:bookmarkEnd w:id="4"/>
    </w:p>
    <w:p w14:paraId="1C97DEBC" w14:textId="3AC07E3C" w:rsidR="00515A57" w:rsidRPr="00515A57" w:rsidRDefault="00515A57" w:rsidP="00515A57">
      <w:r w:rsidRPr="00515A57">
        <w:t xml:space="preserve">!!!Dans mon use case, il </w:t>
      </w:r>
      <w:r>
        <w:t xml:space="preserve">y a 3 </w:t>
      </w:r>
      <w:r w:rsidR="00BD2B6D">
        <w:t>jeux présents</w:t>
      </w:r>
      <w:r>
        <w:t xml:space="preserve">, je n’aurai certainement pas le temps de </w:t>
      </w:r>
      <w:r w:rsidR="008F7218">
        <w:t>créer les trois</w:t>
      </w:r>
      <w:r w:rsidR="00122E2E">
        <w:t>, je mets la priorité sur le jeu chicken !!!</w:t>
      </w:r>
    </w:p>
    <w:p w14:paraId="2D4FE527" w14:textId="4916862F" w:rsidR="00D65BC5" w:rsidRDefault="009362D7" w:rsidP="00D65BC5">
      <w:r>
        <w:rPr>
          <w:noProof/>
        </w:rPr>
        <w:drawing>
          <wp:inline distT="0" distB="0" distL="0" distR="0" wp14:anchorId="00269790" wp14:editId="2F49D8D1">
            <wp:extent cx="5760720" cy="4411345"/>
            <wp:effectExtent l="0" t="0" r="0" b="8255"/>
            <wp:docPr id="1971703965" name="Image 1" descr="Une image contenant capture d’écran, texte, diagramme, cerc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703965" name="Image 1" descr="Une image contenant capture d’écran, texte, diagramme, cercl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3BC5C" w14:textId="77777777" w:rsidR="00515A57" w:rsidRDefault="00515A57" w:rsidP="00D65BC5"/>
    <w:tbl>
      <w:tblPr>
        <w:tblStyle w:val="TableauListe3-Accentuation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3C5233" w14:paraId="0940186A" w14:textId="77777777" w:rsidTr="003C52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31" w:type="dxa"/>
            <w:tcBorders>
              <w:bottom w:val="none" w:sz="0" w:space="0" w:color="auto"/>
              <w:right w:val="none" w:sz="0" w:space="0" w:color="auto"/>
            </w:tcBorders>
          </w:tcPr>
          <w:p w14:paraId="7AE1B99D" w14:textId="7E6D66C0" w:rsidR="003C5233" w:rsidRDefault="003C5233" w:rsidP="00D65BC5">
            <w:r>
              <w:t>Use case</w:t>
            </w:r>
          </w:p>
        </w:tc>
        <w:tc>
          <w:tcPr>
            <w:tcW w:w="4531" w:type="dxa"/>
          </w:tcPr>
          <w:p w14:paraId="409AAF33" w14:textId="482AA66C" w:rsidR="003C5233" w:rsidRDefault="003C5233" w:rsidP="00D65B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Explication</w:t>
            </w:r>
          </w:p>
        </w:tc>
      </w:tr>
      <w:tr w:rsidR="003C5233" w14:paraId="007E7593" w14:textId="77777777" w:rsidTr="003C52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AF548A9" w14:textId="701EF371" w:rsidR="003C5233" w:rsidRDefault="00515A57" w:rsidP="00D65BC5">
            <w:r>
              <w:t>Traiter jeu chicken</w:t>
            </w:r>
          </w:p>
        </w:tc>
        <w:tc>
          <w:tcPr>
            <w:tcW w:w="4531" w:type="dxa"/>
            <w:tcBorders>
              <w:top w:val="none" w:sz="0" w:space="0" w:color="auto"/>
              <w:bottom w:val="none" w:sz="0" w:space="0" w:color="auto"/>
            </w:tcBorders>
          </w:tcPr>
          <w:p w14:paraId="2EF17767" w14:textId="50C0DB41" w:rsidR="003C5233" w:rsidRDefault="00832DFE" w:rsidP="00D65B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Définis les bonnes et mauvaises cases en fonctions des paramètres reçus</w:t>
            </w:r>
          </w:p>
        </w:tc>
      </w:tr>
      <w:tr w:rsidR="003C5233" w14:paraId="43F204A6" w14:textId="77777777" w:rsidTr="003C52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right w:val="none" w:sz="0" w:space="0" w:color="auto"/>
            </w:tcBorders>
          </w:tcPr>
          <w:p w14:paraId="0E714300" w14:textId="6BBED24F" w:rsidR="003C5233" w:rsidRDefault="00515A57" w:rsidP="00D65BC5">
            <w:r>
              <w:t>Traiter jeu bridge</w:t>
            </w:r>
          </w:p>
        </w:tc>
        <w:tc>
          <w:tcPr>
            <w:tcW w:w="4531" w:type="dxa"/>
          </w:tcPr>
          <w:p w14:paraId="2A240C21" w14:textId="6AE8466E" w:rsidR="003C5233" w:rsidRDefault="00B23CD3" w:rsidP="00D65B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Définis les ronds </w:t>
            </w:r>
            <w:r w:rsidR="004A431A">
              <w:t xml:space="preserve">valides et </w:t>
            </w:r>
            <w:r w:rsidR="005E228D">
              <w:t>traite le jeu du joueur</w:t>
            </w:r>
          </w:p>
        </w:tc>
      </w:tr>
      <w:tr w:rsidR="003C5233" w14:paraId="504DFB7A" w14:textId="77777777" w:rsidTr="003C52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6A92E68" w14:textId="6FB4E90D" w:rsidR="003C5233" w:rsidRDefault="00515A57" w:rsidP="00D65BC5">
            <w:r>
              <w:t>Traiter jeu wheel</w:t>
            </w:r>
          </w:p>
        </w:tc>
        <w:tc>
          <w:tcPr>
            <w:tcW w:w="4531" w:type="dxa"/>
            <w:tcBorders>
              <w:top w:val="none" w:sz="0" w:space="0" w:color="auto"/>
              <w:bottom w:val="none" w:sz="0" w:space="0" w:color="auto"/>
            </w:tcBorders>
          </w:tcPr>
          <w:p w14:paraId="136622B3" w14:textId="7725CB46" w:rsidR="003C5233" w:rsidRDefault="00C32963" w:rsidP="00D65B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Regarde la mise et pioche selon les chances, le gain ou la perte</w:t>
            </w:r>
          </w:p>
        </w:tc>
      </w:tr>
    </w:tbl>
    <w:p w14:paraId="00DBFDEA" w14:textId="77777777" w:rsidR="00D65BC5" w:rsidRPr="00D65BC5" w:rsidRDefault="00D65BC5" w:rsidP="00D65BC5"/>
    <w:p w14:paraId="0B0048A0" w14:textId="77777777" w:rsidR="00C13E3F" w:rsidRDefault="00C13E3F" w:rsidP="00E63235">
      <w:pPr>
        <w:pStyle w:val="Titre2"/>
      </w:pPr>
      <w:bookmarkStart w:id="5" w:name="_Toc191564186"/>
      <w:r>
        <w:lastRenderedPageBreak/>
        <w:t>Maquettes</w:t>
      </w:r>
      <w:bookmarkEnd w:id="5"/>
    </w:p>
    <w:p w14:paraId="4DC1430D" w14:textId="1104F151" w:rsidR="001D36C0" w:rsidRDefault="00F01A54" w:rsidP="001D36C0">
      <w:r w:rsidRPr="00F01A54">
        <w:rPr>
          <w:noProof/>
        </w:rPr>
        <w:drawing>
          <wp:inline distT="0" distB="0" distL="0" distR="0" wp14:anchorId="05AA7464" wp14:editId="3FA4407C">
            <wp:extent cx="5760720" cy="2627630"/>
            <wp:effectExtent l="0" t="0" r="0" b="1270"/>
            <wp:docPr id="384647123" name="Image 1" descr="Une image contenant texte, capture d’écran, diagramme, Rect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647123" name="Image 1" descr="Une image contenant texte, capture d’écran, diagramme, Rectangl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3CD31" w14:textId="5ADE1B9C" w:rsidR="007877E9" w:rsidRDefault="007877E9" w:rsidP="001D36C0">
      <w:r w:rsidRPr="007877E9">
        <w:rPr>
          <w:noProof/>
        </w:rPr>
        <w:drawing>
          <wp:inline distT="0" distB="0" distL="0" distR="0" wp14:anchorId="15D6211E" wp14:editId="37B87B73">
            <wp:extent cx="5760720" cy="2843530"/>
            <wp:effectExtent l="0" t="0" r="0" b="0"/>
            <wp:docPr id="2084381175" name="Image 1" descr="Une image contenant texte, diagramme, capture d’écran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381175" name="Image 1" descr="Une image contenant texte, diagramme, capture d’écran, ligne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94E4A" w14:textId="05983A25" w:rsidR="004F74E1" w:rsidRDefault="004F74E1" w:rsidP="001D36C0"/>
    <w:p w14:paraId="72D7C847" w14:textId="1BCC5391" w:rsidR="009141DD" w:rsidRDefault="009141DD" w:rsidP="001D36C0"/>
    <w:p w14:paraId="0A22AB9B" w14:textId="19282A2D" w:rsidR="009141DD" w:rsidRDefault="009141DD" w:rsidP="001D36C0"/>
    <w:p w14:paraId="30B8CFCB" w14:textId="59313785" w:rsidR="009141DD" w:rsidRPr="001D36C0" w:rsidRDefault="009141DD" w:rsidP="001D36C0"/>
    <w:p w14:paraId="24EED4EE" w14:textId="77777777" w:rsidR="00C13E3F" w:rsidRDefault="00C13E3F" w:rsidP="00E63235">
      <w:pPr>
        <w:pStyle w:val="Titre2"/>
      </w:pPr>
      <w:bookmarkStart w:id="6" w:name="_Toc191564187"/>
      <w:r>
        <w:t>Diagramme activité</w:t>
      </w:r>
      <w:bookmarkEnd w:id="6"/>
    </w:p>
    <w:p w14:paraId="18C0D6AF" w14:textId="2A22CB8A" w:rsidR="00234135" w:rsidRPr="00234135" w:rsidRDefault="00234135" w:rsidP="00234135">
      <w:r>
        <w:t>Voici le diagramme d’activité pour le jeu chicken :</w:t>
      </w:r>
    </w:p>
    <w:p w14:paraId="06E41086" w14:textId="37DB26CB" w:rsidR="00234135" w:rsidRPr="00234135" w:rsidRDefault="00390501" w:rsidP="00234135">
      <w:r>
        <w:rPr>
          <w:noProof/>
        </w:rPr>
        <w:lastRenderedPageBreak/>
        <w:drawing>
          <wp:inline distT="0" distB="0" distL="0" distR="0" wp14:anchorId="6D6C0964" wp14:editId="2D794042">
            <wp:extent cx="5760720" cy="5541645"/>
            <wp:effectExtent l="0" t="0" r="0" b="1905"/>
            <wp:docPr id="1845937771" name="Image 1" descr="Une image contenant texte, capture d’écran, diagramm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937771" name="Image 1" descr="Une image contenant texte, capture d’écran, diagramme, lign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4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B67C7" w14:textId="77777777" w:rsidR="00C13E3F" w:rsidRDefault="00C13E3F" w:rsidP="00E63235">
      <w:pPr>
        <w:pStyle w:val="Titre2"/>
      </w:pPr>
      <w:bookmarkStart w:id="7" w:name="_Toc191564188"/>
      <w:r>
        <w:lastRenderedPageBreak/>
        <w:t>Diagramme de séquences systèmes</w:t>
      </w:r>
      <w:bookmarkEnd w:id="7"/>
    </w:p>
    <w:p w14:paraId="2086218E" w14:textId="4BB821C2" w:rsidR="00507AE4" w:rsidRPr="00507AE4" w:rsidRDefault="00507AE4" w:rsidP="00507AE4">
      <w:r>
        <w:rPr>
          <w:noProof/>
        </w:rPr>
        <w:drawing>
          <wp:inline distT="0" distB="0" distL="0" distR="0" wp14:anchorId="71F3EF28" wp14:editId="1938A9D1">
            <wp:extent cx="5760720" cy="4668520"/>
            <wp:effectExtent l="0" t="0" r="0" b="0"/>
            <wp:docPr id="513728793" name="Image 1" descr="Une image contenant texte, capture d’écran, diagramme, Parallè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728793" name="Image 1" descr="Une image contenant texte, capture d’écran, diagramme, Parallèl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6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93BC6" w14:textId="77777777" w:rsidR="00C13E3F" w:rsidRDefault="00C13E3F" w:rsidP="00E63235">
      <w:pPr>
        <w:pStyle w:val="Titre2"/>
      </w:pPr>
      <w:bookmarkStart w:id="8" w:name="_Toc191564189"/>
      <w:r>
        <w:t>Schéma ER</w:t>
      </w:r>
      <w:bookmarkEnd w:id="8"/>
    </w:p>
    <w:p w14:paraId="5B0D88CB" w14:textId="17361731" w:rsidR="00D028D9" w:rsidRDefault="007A2D48" w:rsidP="00D028D9">
      <w:r w:rsidRPr="007A2D48">
        <w:rPr>
          <w:noProof/>
        </w:rPr>
        <w:drawing>
          <wp:inline distT="0" distB="0" distL="0" distR="0" wp14:anchorId="112472DE" wp14:editId="5F7A8403">
            <wp:extent cx="5760720" cy="2962275"/>
            <wp:effectExtent l="0" t="0" r="0" b="9525"/>
            <wp:docPr id="27537472" name="Image 1" descr="Une image contenant diagramme, ligne, Dessin technique, Pl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37472" name="Image 1" descr="Une image contenant diagramme, ligne, Dessin technique, Plan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auGrille5Fonc-Accentuation1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A508A5" w14:paraId="291D71CB" w14:textId="77777777" w:rsidTr="005F33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313B4FE2" w14:textId="1B91EC19" w:rsidR="00A508A5" w:rsidRDefault="00A508A5" w:rsidP="00FF27F2">
            <w:pPr>
              <w:jc w:val="center"/>
            </w:pPr>
            <w:r>
              <w:t>Noms des tables</w:t>
            </w:r>
          </w:p>
        </w:tc>
        <w:tc>
          <w:tcPr>
            <w:tcW w:w="2265" w:type="dxa"/>
          </w:tcPr>
          <w:p w14:paraId="4B7467CB" w14:textId="6D541266" w:rsidR="00A508A5" w:rsidRDefault="00A508A5" w:rsidP="00FF27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Joueur</w:t>
            </w:r>
          </w:p>
        </w:tc>
        <w:tc>
          <w:tcPr>
            <w:tcW w:w="2266" w:type="dxa"/>
          </w:tcPr>
          <w:p w14:paraId="4BBEB6A7" w14:textId="47E889AE" w:rsidR="00A508A5" w:rsidRDefault="00A508A5" w:rsidP="00FF27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Jeton</w:t>
            </w:r>
          </w:p>
        </w:tc>
        <w:tc>
          <w:tcPr>
            <w:tcW w:w="2266" w:type="dxa"/>
          </w:tcPr>
          <w:p w14:paraId="6E7211B0" w14:textId="630B0603" w:rsidR="00A508A5" w:rsidRDefault="00A508A5" w:rsidP="00FF27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Boutton</w:t>
            </w:r>
          </w:p>
        </w:tc>
      </w:tr>
      <w:tr w:rsidR="00A5218B" w14:paraId="074A5939" w14:textId="77777777" w:rsidTr="005F33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vMerge w:val="restart"/>
          </w:tcPr>
          <w:p w14:paraId="69A33F1A" w14:textId="1F2F115E" w:rsidR="00A5218B" w:rsidRDefault="00A5218B" w:rsidP="00FF27F2">
            <w:pPr>
              <w:jc w:val="center"/>
            </w:pPr>
            <w:r>
              <w:t>Noms des champs</w:t>
            </w:r>
          </w:p>
        </w:tc>
        <w:tc>
          <w:tcPr>
            <w:tcW w:w="2265" w:type="dxa"/>
          </w:tcPr>
          <w:p w14:paraId="36B8B7CA" w14:textId="00710DC2" w:rsidR="00A5218B" w:rsidRDefault="00A5218B" w:rsidP="00FF27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Username</w:t>
            </w:r>
          </w:p>
        </w:tc>
        <w:tc>
          <w:tcPr>
            <w:tcW w:w="2266" w:type="dxa"/>
          </w:tcPr>
          <w:p w14:paraId="676F9713" w14:textId="6AFD2F47" w:rsidR="00A5218B" w:rsidRDefault="00A5218B" w:rsidP="00A52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PK</w:t>
            </w:r>
          </w:p>
        </w:tc>
        <w:tc>
          <w:tcPr>
            <w:tcW w:w="2266" w:type="dxa"/>
          </w:tcPr>
          <w:p w14:paraId="3F0393D0" w14:textId="286886FC" w:rsidR="00A5218B" w:rsidRDefault="000D4144" w:rsidP="00FF27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ID</w:t>
            </w:r>
            <w:r w:rsidR="006821EF">
              <w:t xml:space="preserve"> (PK)</w:t>
            </w:r>
          </w:p>
        </w:tc>
      </w:tr>
      <w:tr w:rsidR="00A5218B" w14:paraId="339D0C63" w14:textId="77777777" w:rsidTr="002650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vMerge/>
          </w:tcPr>
          <w:p w14:paraId="4A4D9E32" w14:textId="77777777" w:rsidR="00A5218B" w:rsidRDefault="00A5218B" w:rsidP="00FF27F2">
            <w:pPr>
              <w:jc w:val="center"/>
            </w:pPr>
          </w:p>
        </w:tc>
        <w:tc>
          <w:tcPr>
            <w:tcW w:w="2265" w:type="dxa"/>
          </w:tcPr>
          <w:p w14:paraId="1EBAD0BD" w14:textId="212D5A38" w:rsidR="00A5218B" w:rsidRDefault="00A5218B" w:rsidP="00FF27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Password</w:t>
            </w:r>
          </w:p>
        </w:tc>
        <w:tc>
          <w:tcPr>
            <w:tcW w:w="2266" w:type="dxa"/>
            <w:shd w:val="clear" w:color="auto" w:fill="B4C6E7" w:themeFill="accent1" w:themeFillTint="66"/>
          </w:tcPr>
          <w:p w14:paraId="7FE69DB3" w14:textId="5C592AF7" w:rsidR="00A5218B" w:rsidRDefault="002650FA" w:rsidP="00FF27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FK_joueur</w:t>
            </w:r>
          </w:p>
        </w:tc>
        <w:tc>
          <w:tcPr>
            <w:tcW w:w="2266" w:type="dxa"/>
          </w:tcPr>
          <w:p w14:paraId="4D3CE153" w14:textId="4D9A1672" w:rsidR="00A5218B" w:rsidRDefault="000D4144" w:rsidP="00FF27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EstGagnant</w:t>
            </w:r>
          </w:p>
        </w:tc>
      </w:tr>
    </w:tbl>
    <w:p w14:paraId="29ED0777" w14:textId="77777777" w:rsidR="00607B88" w:rsidRPr="00D028D9" w:rsidRDefault="00607B88" w:rsidP="00D028D9"/>
    <w:p w14:paraId="4DF6E5C8" w14:textId="77777777" w:rsidR="00C13E3F" w:rsidRDefault="00C13E3F" w:rsidP="00E63235">
      <w:pPr>
        <w:pStyle w:val="Titre2"/>
      </w:pPr>
      <w:bookmarkStart w:id="9" w:name="_Toc191564190"/>
      <w:r>
        <w:t>Planning pour le projet</w:t>
      </w:r>
      <w:bookmarkEnd w:id="9"/>
    </w:p>
    <w:p w14:paraId="1B4177CD" w14:textId="3C42C0AB" w:rsidR="00765711" w:rsidRPr="00765711" w:rsidRDefault="000F5F1F" w:rsidP="00765711">
      <w:r w:rsidRPr="000F5F1F">
        <w:rPr>
          <w:noProof/>
        </w:rPr>
        <w:drawing>
          <wp:inline distT="0" distB="0" distL="0" distR="0" wp14:anchorId="67E626B4" wp14:editId="233687EC">
            <wp:extent cx="5760720" cy="3513455"/>
            <wp:effectExtent l="0" t="0" r="0" b="0"/>
            <wp:docPr id="1113247252" name="Image 1" descr="Une image contenant texte, capture d’écran, nombr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247252" name="Image 1" descr="Une image contenant texte, capture d’écran, nombre, diagramme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A151B" w14:textId="77777777" w:rsidR="00C13E3F" w:rsidRDefault="00C13E3F" w:rsidP="00C13E3F">
      <w:pPr>
        <w:pStyle w:val="Titre1"/>
      </w:pPr>
      <w:bookmarkStart w:id="10" w:name="_Toc191564191"/>
      <w:r>
        <w:t>Conception</w:t>
      </w:r>
      <w:bookmarkEnd w:id="10"/>
    </w:p>
    <w:p w14:paraId="3068726B" w14:textId="77777777" w:rsidR="00C13E3F" w:rsidRDefault="00C13E3F" w:rsidP="00E63235">
      <w:pPr>
        <w:pStyle w:val="Titre2"/>
      </w:pPr>
      <w:bookmarkStart w:id="11" w:name="_Toc191564192"/>
      <w:r>
        <w:t>Diagrammes de classe</w:t>
      </w:r>
      <w:bookmarkEnd w:id="11"/>
    </w:p>
    <w:p w14:paraId="4FA82D85" w14:textId="464BB5D1" w:rsidR="00463308" w:rsidRDefault="00463308" w:rsidP="00463308">
      <w:r>
        <w:t>Global :</w:t>
      </w:r>
    </w:p>
    <w:p w14:paraId="12C3ED3A" w14:textId="7DA485B5" w:rsidR="00463308" w:rsidRPr="00463308" w:rsidRDefault="00CB5A69" w:rsidP="00463308">
      <w:r>
        <w:rPr>
          <w:noProof/>
        </w:rPr>
        <w:drawing>
          <wp:inline distT="0" distB="0" distL="0" distR="0" wp14:anchorId="2BAA74A1" wp14:editId="19FA1A24">
            <wp:extent cx="5760720" cy="2676525"/>
            <wp:effectExtent l="0" t="0" r="0" b="9525"/>
            <wp:docPr id="996872061" name="Image 1" descr="Une image contenant diagramme, Rectangle, carré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872061" name="Image 1" descr="Une image contenant diagramme, Rectangle, carré, capture d’écran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A42E5" w14:textId="77777777" w:rsidR="00C13E3F" w:rsidRDefault="00C13E3F" w:rsidP="00E63235">
      <w:pPr>
        <w:pStyle w:val="Titre3"/>
      </w:pPr>
      <w:bookmarkStart w:id="12" w:name="_Toc191564193"/>
      <w:r>
        <w:lastRenderedPageBreak/>
        <w:t>Client</w:t>
      </w:r>
      <w:bookmarkEnd w:id="12"/>
    </w:p>
    <w:p w14:paraId="6C824D2B" w14:textId="04BF4A29" w:rsidR="00692ED1" w:rsidRDefault="00692ED1" w:rsidP="00692ED1">
      <w:r>
        <w:rPr>
          <w:noProof/>
        </w:rPr>
        <w:drawing>
          <wp:inline distT="0" distB="0" distL="0" distR="0" wp14:anchorId="398CCAEE" wp14:editId="0D21BFA1">
            <wp:extent cx="5760720" cy="6893560"/>
            <wp:effectExtent l="0" t="0" r="0" b="2540"/>
            <wp:docPr id="1514530553" name="Image 1" descr="Une image contenant capture d’écran, texte, diagramme, Rect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530553" name="Image 1" descr="Une image contenant capture d’écran, texte, diagramme, Rectangle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9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524BB" w14:textId="77777777" w:rsidR="00C13E3F" w:rsidRDefault="00C13E3F" w:rsidP="00E63235">
      <w:pPr>
        <w:pStyle w:val="Titre3"/>
      </w:pPr>
      <w:bookmarkStart w:id="13" w:name="_Toc191564194"/>
      <w:r>
        <w:lastRenderedPageBreak/>
        <w:t>Serveur</w:t>
      </w:r>
      <w:bookmarkEnd w:id="13"/>
    </w:p>
    <w:p w14:paraId="4EF0C6F9" w14:textId="3DF165E2" w:rsidR="008C069B" w:rsidRDefault="008C069B" w:rsidP="008C069B">
      <w:r>
        <w:rPr>
          <w:noProof/>
        </w:rPr>
        <w:drawing>
          <wp:inline distT="0" distB="0" distL="0" distR="0" wp14:anchorId="70DE7740" wp14:editId="3FC58B4A">
            <wp:extent cx="5760720" cy="4045585"/>
            <wp:effectExtent l="0" t="0" r="0" b="0"/>
            <wp:docPr id="834848946" name="Image 1" descr="Une image contenant diagramme, capture d’écran, carré, Rect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848946" name="Image 1" descr="Une image contenant diagramme, capture d’écran, carré, Rectangle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EF619" w14:textId="77777777" w:rsidR="00C13E3F" w:rsidRDefault="00C13E3F" w:rsidP="00E63235">
      <w:pPr>
        <w:pStyle w:val="Titre2"/>
      </w:pPr>
      <w:bookmarkStart w:id="14" w:name="_Toc191564195"/>
      <w:r w:rsidRPr="00E63235">
        <w:t>Schéma relationnel</w:t>
      </w:r>
      <w:bookmarkEnd w:id="14"/>
    </w:p>
    <w:p w14:paraId="1F56E8E0" w14:textId="10286BC2" w:rsidR="00B46555" w:rsidRPr="00B46555" w:rsidRDefault="00B46555" w:rsidP="00B46555">
      <w:r>
        <w:t>Avec le recul dans mon projet</w:t>
      </w:r>
      <w:r w:rsidR="00D7643C">
        <w:t>, les jetons sont devenus des attributs</w:t>
      </w:r>
      <w:r w:rsidR="00573DC9">
        <w:t xml:space="preserve"> pour mes joueurs.</w:t>
      </w:r>
    </w:p>
    <w:p w14:paraId="1BCF963D" w14:textId="77777777" w:rsidR="00B46555" w:rsidRPr="00B46555" w:rsidRDefault="00B46555" w:rsidP="00B46555"/>
    <w:p w14:paraId="13EB88D9" w14:textId="0F1A022D" w:rsidR="00442118" w:rsidRPr="00442118" w:rsidRDefault="00442118" w:rsidP="00442118">
      <w:r w:rsidRPr="00442118">
        <w:rPr>
          <w:noProof/>
        </w:rPr>
        <w:drawing>
          <wp:inline distT="0" distB="0" distL="0" distR="0" wp14:anchorId="73D23C88" wp14:editId="0214ACA8">
            <wp:extent cx="4557025" cy="3342421"/>
            <wp:effectExtent l="0" t="0" r="0" b="0"/>
            <wp:docPr id="157385127" name="Image 1" descr="Une image contenant texte, capture d’écran, nombr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85127" name="Image 1" descr="Une image contenant texte, capture d’écran, nombre, logiciel&#10;&#10;Description générée automatique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60227" cy="334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811C9" w14:textId="77777777" w:rsidR="00C13E3F" w:rsidRDefault="00C13E3F" w:rsidP="00C13E3F">
      <w:pPr>
        <w:pStyle w:val="Titre1"/>
      </w:pPr>
      <w:bookmarkStart w:id="15" w:name="_Toc191564196"/>
      <w:r>
        <w:lastRenderedPageBreak/>
        <w:t>Implémentation</w:t>
      </w:r>
      <w:bookmarkEnd w:id="15"/>
    </w:p>
    <w:p w14:paraId="491F2569" w14:textId="77777777" w:rsidR="00C13E3F" w:rsidRDefault="00C13E3F" w:rsidP="00E63235">
      <w:pPr>
        <w:pStyle w:val="Titre2"/>
      </w:pPr>
      <w:bookmarkStart w:id="16" w:name="_Toc191564197"/>
      <w:r>
        <w:t>Environnement de développement</w:t>
      </w:r>
      <w:bookmarkEnd w:id="16"/>
    </w:p>
    <w:p w14:paraId="3CE87E30" w14:textId="058D518F" w:rsidR="00BD560C" w:rsidRDefault="00BD560C" w:rsidP="00BD560C">
      <w:r>
        <w:t>J’ai travaillé sur mon projet avec Visual Studio Code pour la programmation,</w:t>
      </w:r>
      <w:r w:rsidR="0026595E">
        <w:t xml:space="preserve"> avant de le publier, j’ai utilisé Wamp afin de l’</w:t>
      </w:r>
      <w:r w:rsidR="00911996">
        <w:t>héberger</w:t>
      </w:r>
      <w:r w:rsidR="0026595E">
        <w:t xml:space="preserve"> en lo</w:t>
      </w:r>
      <w:r w:rsidR="00911996">
        <w:t xml:space="preserve">cal temporairement. </w:t>
      </w:r>
    </w:p>
    <w:p w14:paraId="599BDC72" w14:textId="2A6BF76F" w:rsidR="00911996" w:rsidRDefault="00911996" w:rsidP="00BD560C">
      <w:r>
        <w:t>Pour publier sur mon hébergement j’utilise Filezilla :</w:t>
      </w:r>
    </w:p>
    <w:p w14:paraId="715B9339" w14:textId="55F01D73" w:rsidR="00911996" w:rsidRPr="00BD560C" w:rsidRDefault="00911996" w:rsidP="00BD560C">
      <w:r>
        <w:rPr>
          <w:noProof/>
        </w:rPr>
        <w:drawing>
          <wp:inline distT="0" distB="0" distL="0" distR="0" wp14:anchorId="139BB59E" wp14:editId="27CCC597">
            <wp:extent cx="1068779" cy="1068779"/>
            <wp:effectExtent l="0" t="0" r="0" b="0"/>
            <wp:docPr id="141219981" name="Image 1" descr="FileZilla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Zilla — Wikipédi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185" cy="107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AFB5F" w14:textId="77777777" w:rsidR="00C13E3F" w:rsidRDefault="00C13E3F" w:rsidP="00E63235">
      <w:pPr>
        <w:pStyle w:val="Titre2"/>
      </w:pPr>
      <w:bookmarkStart w:id="17" w:name="_Toc191564198"/>
      <w:r>
        <w:t>Descente de code (pour 1 action connectée)</w:t>
      </w:r>
      <w:bookmarkEnd w:id="17"/>
      <w:r>
        <w:t xml:space="preserve"> </w:t>
      </w:r>
    </w:p>
    <w:p w14:paraId="54BC22ED" w14:textId="5C57361F" w:rsidR="007A17E8" w:rsidRDefault="007A17E8" w:rsidP="007A17E8">
      <w:r>
        <w:t>L’action décrite est lors</w:t>
      </w:r>
      <w:r w:rsidR="00F1328B">
        <w:t>qu’un joueur clique sur une case :</w:t>
      </w:r>
    </w:p>
    <w:p w14:paraId="1D5C234D" w14:textId="6F0E0926" w:rsidR="00F1328B" w:rsidRDefault="00AA540D" w:rsidP="007A17E8">
      <w:r>
        <w:t>Au départ, l’utilisateur clique sur une case</w:t>
      </w:r>
      <w:r w:rsidR="006E40EA">
        <w:t xml:space="preserve"> (bouton), ce qui appelle ce code dans le js :</w:t>
      </w:r>
    </w:p>
    <w:p w14:paraId="0D2D5DF5" w14:textId="77777777" w:rsidR="006E40EA" w:rsidRPr="004C6D7C" w:rsidRDefault="006E40EA" w:rsidP="006E40E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  <w:r w:rsidRPr="004C6D7C">
        <w:rPr>
          <w:rFonts w:ascii="Consolas" w:eastAsia="Times New Roman" w:hAnsi="Consolas" w:cs="Times New Roman"/>
          <w:color w:val="DCDCAA"/>
          <w:sz w:val="21"/>
          <w:szCs w:val="21"/>
          <w:lang w:eastAsia="fr-CH"/>
        </w:rPr>
        <w:t>clickCaseHandler</w:t>
      </w:r>
      <w:r w:rsidRPr="004C6D7C"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>(</w:t>
      </w:r>
      <w:r w:rsidRPr="004C6D7C">
        <w:rPr>
          <w:rFonts w:ascii="Consolas" w:eastAsia="Times New Roman" w:hAnsi="Consolas" w:cs="Times New Roman"/>
          <w:color w:val="9CDCFE"/>
          <w:sz w:val="21"/>
          <w:szCs w:val="21"/>
          <w:lang w:eastAsia="fr-CH"/>
        </w:rPr>
        <w:t>event</w:t>
      </w:r>
      <w:r w:rsidRPr="004C6D7C"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>) {</w:t>
      </w:r>
    </w:p>
    <w:p w14:paraId="2D31D7E1" w14:textId="6E89ECAD" w:rsidR="00B8318F" w:rsidRPr="006E40EA" w:rsidRDefault="00B8318F" w:rsidP="006E40E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  <w:r w:rsidRPr="00B8318F"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 xml:space="preserve">//stocke </w:t>
      </w:r>
      <w:r w:rsidR="00245637"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>la</w:t>
      </w:r>
      <w:r w:rsidRPr="00B8318F"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 xml:space="preserve"> conve</w:t>
      </w:r>
      <w:r w:rsidR="00245637"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>rsion</w:t>
      </w:r>
      <w:r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 xml:space="preserve"> en INT </w:t>
      </w:r>
      <w:r w:rsidR="00245637"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 xml:space="preserve">de </w:t>
      </w:r>
      <w:r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>la valeur</w:t>
      </w:r>
      <w:r w:rsidR="00245637"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 xml:space="preserve"> de l’attribut data-id de la case //cliquée (.target pour </w:t>
      </w:r>
      <w:r w:rsidR="001F6CF2"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>récupérer la bonne case</w:t>
      </w:r>
      <w:r w:rsidR="00245637"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>)</w:t>
      </w:r>
    </w:p>
    <w:p w14:paraId="207A2DB6" w14:textId="77777777" w:rsidR="006E40EA" w:rsidRDefault="006E40EA" w:rsidP="006E40E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 xml:space="preserve">        </w:t>
      </w:r>
      <w:r w:rsidRPr="004C6D7C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var</w:t>
      </w:r>
      <w:r w:rsidRPr="004C6D7C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 </w:t>
      </w:r>
      <w:r w:rsidRPr="004C6D7C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caseId</w:t>
      </w:r>
      <w:r w:rsidRPr="004C6D7C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 </w:t>
      </w:r>
      <w:r w:rsidRPr="004C6D7C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=</w:t>
      </w:r>
      <w:r w:rsidRPr="004C6D7C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 </w:t>
      </w:r>
      <w:r w:rsidRPr="004C6D7C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parseInt</w:t>
      </w:r>
      <w:r w:rsidRPr="004C6D7C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(</w:t>
      </w:r>
      <w:r w:rsidRPr="004C6D7C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$</w:t>
      </w:r>
      <w:r w:rsidRPr="004C6D7C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(</w:t>
      </w:r>
      <w:r w:rsidRPr="004C6D7C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event</w:t>
      </w:r>
      <w:r w:rsidRPr="004C6D7C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.</w:t>
      </w:r>
      <w:r w:rsidRPr="004C6D7C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target</w:t>
      </w:r>
      <w:r w:rsidRPr="004C6D7C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).</w:t>
      </w:r>
      <w:r w:rsidRPr="004C6D7C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attr</w:t>
      </w:r>
      <w:r w:rsidRPr="004C6D7C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(</w:t>
      </w:r>
      <w:r w:rsidRPr="004C6D7C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'data-id'</w:t>
      </w:r>
      <w:r w:rsidRPr="004C6D7C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));</w:t>
      </w:r>
    </w:p>
    <w:p w14:paraId="458255B4" w14:textId="5D9E535E" w:rsidR="009A5802" w:rsidRPr="00C84D45" w:rsidRDefault="009A5802" w:rsidP="006E40E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  <w:r w:rsidRPr="00C84D45"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>//ensuite</w:t>
      </w:r>
      <w:r w:rsidR="00A43A78" w:rsidRPr="00C84D45"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 xml:space="preserve"> on </w:t>
      </w:r>
      <w:r w:rsidR="00C84D45" w:rsidRPr="00C84D45"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>appelle la m</w:t>
      </w:r>
      <w:r w:rsidR="00C84D45"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>éthode pour vérifier les cases</w:t>
      </w:r>
    </w:p>
    <w:p w14:paraId="0A387151" w14:textId="77777777" w:rsidR="006E40EA" w:rsidRPr="006E40EA" w:rsidRDefault="006E40EA" w:rsidP="006E40E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C84D45"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 xml:space="preserve">        </w:t>
      </w:r>
      <w:r w:rsidRPr="006E40EA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clickCase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(</w:t>
      </w:r>
      <w:r w:rsidRPr="006E40EA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caseId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, (</w:t>
      </w:r>
      <w:r w:rsidRPr="006E40EA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data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) </w:t>
      </w:r>
      <w:r w:rsidRPr="006E40EA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=&gt;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 {</w:t>
      </w:r>
    </w:p>
    <w:p w14:paraId="325FEDDE" w14:textId="77777777" w:rsidR="006E40EA" w:rsidRPr="006E40EA" w:rsidRDefault="006E40EA" w:rsidP="006E40E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            </w:t>
      </w:r>
      <w:r w:rsidRPr="006E40EA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var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 </w:t>
      </w:r>
      <w:r w:rsidRPr="006E40EA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result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 </w:t>
      </w:r>
      <w:r w:rsidRPr="006E40EA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=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 </w:t>
      </w:r>
      <w:r w:rsidRPr="006E40EA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$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(</w:t>
      </w:r>
      <w:r w:rsidRPr="006E40EA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data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).</w:t>
      </w:r>
      <w:r w:rsidRPr="006E40EA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find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(</w:t>
      </w:r>
      <w:r w:rsidRPr="006E40EA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'result'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).</w:t>
      </w:r>
      <w:r w:rsidRPr="006E40EA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text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().</w:t>
      </w:r>
      <w:r w:rsidRPr="006E40EA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trim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();</w:t>
      </w:r>
    </w:p>
    <w:p w14:paraId="25353564" w14:textId="77777777" w:rsidR="006E40EA" w:rsidRPr="006E40EA" w:rsidRDefault="006E40EA" w:rsidP="006E40E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            </w:t>
      </w:r>
      <w:r w:rsidRPr="006E40EA">
        <w:rPr>
          <w:rFonts w:ascii="Consolas" w:eastAsia="Times New Roman" w:hAnsi="Consolas" w:cs="Times New Roman"/>
          <w:color w:val="C586C0"/>
          <w:sz w:val="21"/>
          <w:szCs w:val="21"/>
          <w:lang w:val="en-US" w:eastAsia="fr-CH"/>
        </w:rPr>
        <w:t>if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 (</w:t>
      </w:r>
      <w:r w:rsidRPr="006E40EA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result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 </w:t>
      </w:r>
      <w:r w:rsidRPr="006E40EA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===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 </w:t>
      </w:r>
      <w:r w:rsidRPr="006E40EA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"LOOSE"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) {</w:t>
      </w:r>
    </w:p>
    <w:p w14:paraId="054E0BB5" w14:textId="77777777" w:rsidR="006E40EA" w:rsidRPr="006E40EA" w:rsidRDefault="006E40EA" w:rsidP="006E40E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                </w:t>
      </w:r>
      <w:r w:rsidRPr="006E40EA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this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.</w:t>
      </w:r>
      <w:r w:rsidRPr="006E40EA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customAlert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(</w:t>
      </w:r>
      <w:r w:rsidRPr="006E40EA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 xml:space="preserve">"Perdu ! </w:t>
      </w:r>
      <w:r w:rsidRPr="006E40EA">
        <w:rPr>
          <w:rFonts w:ascii="Consolas" w:eastAsia="Times New Roman" w:hAnsi="Consolas" w:cs="Times New Roman"/>
          <w:color w:val="CE9178"/>
          <w:sz w:val="21"/>
          <w:szCs w:val="21"/>
          <w:lang w:eastAsia="fr-CH"/>
        </w:rPr>
        <w:t>Vous avez trouvé un piège."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>);</w:t>
      </w:r>
    </w:p>
    <w:p w14:paraId="1E23D215" w14:textId="77777777" w:rsidR="006E40EA" w:rsidRPr="006E40EA" w:rsidRDefault="006E40EA" w:rsidP="006E40E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 xml:space="preserve">                </w:t>
      </w:r>
      <w:r w:rsidRPr="006E40EA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$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(</w:t>
      </w:r>
      <w:r w:rsidRPr="006E40EA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'#gameBoard'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).</w:t>
      </w:r>
      <w:r w:rsidRPr="006E40EA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empty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();</w:t>
      </w:r>
    </w:p>
    <w:p w14:paraId="5F3F335D" w14:textId="77777777" w:rsidR="006E40EA" w:rsidRPr="006E40EA" w:rsidRDefault="006E40EA" w:rsidP="006E40E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                </w:t>
      </w:r>
      <w:r w:rsidRPr="006E40EA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$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(</w:t>
      </w:r>
      <w:r w:rsidRPr="006E40EA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'#startGameButton'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).</w:t>
      </w:r>
      <w:r w:rsidRPr="006E40EA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prop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(</w:t>
      </w:r>
      <w:r w:rsidRPr="006E40EA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'disabled'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, </w:t>
      </w:r>
      <w:r w:rsidRPr="006E40EA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false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).</w:t>
      </w:r>
      <w:r w:rsidRPr="006E40EA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show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();</w:t>
      </w:r>
    </w:p>
    <w:p w14:paraId="16A2586B" w14:textId="77777777" w:rsidR="006E40EA" w:rsidRPr="006E40EA" w:rsidRDefault="006E40EA" w:rsidP="006E40E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                </w:t>
      </w:r>
      <w:r w:rsidRPr="006E40EA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$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(</w:t>
      </w:r>
      <w:r w:rsidRPr="006E40EA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'#endGameButton'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).</w:t>
      </w:r>
      <w:r w:rsidRPr="006E40EA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prop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(</w:t>
      </w:r>
      <w:r w:rsidRPr="006E40EA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'disabled'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, </w:t>
      </w:r>
      <w:r w:rsidRPr="006E40EA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true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).</w:t>
      </w:r>
      <w:r w:rsidRPr="006E40EA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hide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();</w:t>
      </w:r>
    </w:p>
    <w:p w14:paraId="6D26CE58" w14:textId="77777777" w:rsidR="006E40EA" w:rsidRPr="006E40EA" w:rsidRDefault="006E40EA" w:rsidP="006E40E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                </w:t>
      </w:r>
      <w:r w:rsidRPr="006E40EA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this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.</w:t>
      </w:r>
      <w:r w:rsidRPr="006E40EA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loadUserInfo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();</w:t>
      </w:r>
    </w:p>
    <w:p w14:paraId="04C6FF22" w14:textId="77777777" w:rsidR="006E40EA" w:rsidRPr="006E40EA" w:rsidRDefault="006E40EA" w:rsidP="006E40E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            } </w:t>
      </w:r>
      <w:r w:rsidRPr="006E40EA">
        <w:rPr>
          <w:rFonts w:ascii="Consolas" w:eastAsia="Times New Roman" w:hAnsi="Consolas" w:cs="Times New Roman"/>
          <w:color w:val="C586C0"/>
          <w:sz w:val="21"/>
          <w:szCs w:val="21"/>
          <w:lang w:val="en-US" w:eastAsia="fr-CH"/>
        </w:rPr>
        <w:t>else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 {</w:t>
      </w:r>
    </w:p>
    <w:p w14:paraId="613663E3" w14:textId="77777777" w:rsidR="006E40EA" w:rsidRPr="006E40EA" w:rsidRDefault="006E40EA" w:rsidP="006E40E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                </w:t>
      </w:r>
      <w:r w:rsidRPr="006E40EA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$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(</w:t>
      </w:r>
      <w:r w:rsidRPr="006E40EA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event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.</w:t>
      </w:r>
      <w:r w:rsidRPr="006E40EA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target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).</w:t>
      </w:r>
      <w:r w:rsidRPr="006E40EA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text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(</w:t>
      </w:r>
      <w:r w:rsidRPr="006E40EA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"WIN"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).</w:t>
      </w:r>
      <w:r w:rsidRPr="006E40EA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prop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(</w:t>
      </w:r>
      <w:r w:rsidRPr="006E40EA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"disabled"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, </w:t>
      </w:r>
      <w:r w:rsidRPr="006E40EA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true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);</w:t>
      </w:r>
    </w:p>
    <w:p w14:paraId="7EA2DF91" w14:textId="77777777" w:rsidR="006E40EA" w:rsidRPr="006E40EA" w:rsidRDefault="006E40EA" w:rsidP="006E40E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            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>}</w:t>
      </w:r>
    </w:p>
    <w:p w14:paraId="4967B14A" w14:textId="77777777" w:rsidR="006E40EA" w:rsidRPr="006E40EA" w:rsidRDefault="006E40EA" w:rsidP="006E40E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 xml:space="preserve">        }, () </w:t>
      </w:r>
      <w:r w:rsidRPr="006E40EA">
        <w:rPr>
          <w:rFonts w:ascii="Consolas" w:eastAsia="Times New Roman" w:hAnsi="Consolas" w:cs="Times New Roman"/>
          <w:color w:val="569CD6"/>
          <w:sz w:val="21"/>
          <w:szCs w:val="21"/>
          <w:lang w:eastAsia="fr-CH"/>
        </w:rPr>
        <w:t>=&gt;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 xml:space="preserve"> </w:t>
      </w:r>
      <w:r w:rsidRPr="006E40EA">
        <w:rPr>
          <w:rFonts w:ascii="Consolas" w:eastAsia="Times New Roman" w:hAnsi="Consolas" w:cs="Times New Roman"/>
          <w:color w:val="DCDCAA"/>
          <w:sz w:val="21"/>
          <w:szCs w:val="21"/>
          <w:lang w:eastAsia="fr-CH"/>
        </w:rPr>
        <w:t>alert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>(</w:t>
      </w:r>
      <w:r w:rsidRPr="006E40EA">
        <w:rPr>
          <w:rFonts w:ascii="Consolas" w:eastAsia="Times New Roman" w:hAnsi="Consolas" w:cs="Times New Roman"/>
          <w:color w:val="CE9178"/>
          <w:sz w:val="21"/>
          <w:szCs w:val="21"/>
          <w:lang w:eastAsia="fr-CH"/>
        </w:rPr>
        <w:t>"Erreur lors du clic sur la case."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>));</w:t>
      </w:r>
    </w:p>
    <w:p w14:paraId="2A094837" w14:textId="77777777" w:rsidR="006E40EA" w:rsidRPr="006E40EA" w:rsidRDefault="006E40EA" w:rsidP="006E40E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>    }</w:t>
      </w:r>
    </w:p>
    <w:p w14:paraId="4E35A263" w14:textId="77777777" w:rsidR="006E40EA" w:rsidRDefault="006E40EA" w:rsidP="007A17E8"/>
    <w:p w14:paraId="4EC19519" w14:textId="596BCFD3" w:rsidR="00CC17FE" w:rsidRPr="00240AA5" w:rsidRDefault="00D31DA9" w:rsidP="007A17E8">
      <w:r w:rsidRPr="00240AA5">
        <w:t>D’abord, on vérifie</w:t>
      </w:r>
      <w:r w:rsidR="00240AA5" w:rsidRPr="00240AA5">
        <w:t xml:space="preserve"> </w:t>
      </w:r>
      <w:r w:rsidR="006204B6">
        <w:t xml:space="preserve">si il y </w:t>
      </w:r>
      <w:r w:rsidR="00590B55">
        <w:t>a un jeu en cours :</w:t>
      </w:r>
    </w:p>
    <w:p w14:paraId="6A052D75" w14:textId="77777777" w:rsidR="007B4024" w:rsidRPr="007B4024" w:rsidRDefault="007B4024" w:rsidP="007B402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 </w:t>
      </w:r>
      <w:r w:rsidRPr="007B4024">
        <w:rPr>
          <w:rFonts w:ascii="Consolas" w:eastAsia="Times New Roman" w:hAnsi="Consolas" w:cs="Times New Roman"/>
          <w:color w:val="C586C0"/>
          <w:sz w:val="21"/>
          <w:szCs w:val="21"/>
          <w:lang w:val="en-US" w:eastAsia="fr-CH"/>
        </w:rPr>
        <w:t>case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 </w:t>
      </w:r>
      <w:r w:rsidRPr="007B4024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"clickCase"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:</w:t>
      </w:r>
    </w:p>
    <w:p w14:paraId="63ADD531" w14:textId="77777777" w:rsidR="007B4024" w:rsidRPr="007B4024" w:rsidRDefault="007B4024" w:rsidP="007B402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                </w:t>
      </w:r>
      <w:r w:rsidRPr="007B4024">
        <w:rPr>
          <w:rFonts w:ascii="Consolas" w:eastAsia="Times New Roman" w:hAnsi="Consolas" w:cs="Times New Roman"/>
          <w:color w:val="C586C0"/>
          <w:sz w:val="21"/>
          <w:szCs w:val="21"/>
          <w:lang w:val="en-US" w:eastAsia="fr-CH"/>
        </w:rPr>
        <w:t>if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 (!</w:t>
      </w:r>
      <w:r w:rsidRPr="007B4024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isset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(</w:t>
      </w:r>
      <w:r w:rsidRPr="007B4024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$_SESSION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[</w:t>
      </w:r>
      <w:r w:rsidRPr="007B4024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'gameInProgress'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]) || </w:t>
      </w:r>
      <w:r w:rsidRPr="007B4024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$_SESSION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[</w:t>
      </w:r>
      <w:r w:rsidRPr="007B4024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'gameInProgress'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] !== </w:t>
      </w:r>
      <w:r w:rsidRPr="007B4024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true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) {</w:t>
      </w:r>
    </w:p>
    <w:p w14:paraId="1ED8A407" w14:textId="77777777" w:rsidR="007B4024" w:rsidRPr="007B4024" w:rsidRDefault="007B4024" w:rsidP="007B402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                    </w:t>
      </w:r>
      <w:r w:rsidRPr="007B4024">
        <w:rPr>
          <w:rFonts w:ascii="Consolas" w:eastAsia="Times New Roman" w:hAnsi="Consolas" w:cs="Times New Roman"/>
          <w:color w:val="DCDCAA"/>
          <w:sz w:val="21"/>
          <w:szCs w:val="21"/>
          <w:lang w:eastAsia="fr-CH"/>
        </w:rPr>
        <w:t>http_response_code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(</w:t>
      </w:r>
      <w:r w:rsidRPr="007B4024">
        <w:rPr>
          <w:rFonts w:ascii="Consolas" w:eastAsia="Times New Roman" w:hAnsi="Consolas" w:cs="Times New Roman"/>
          <w:color w:val="B5CEA8"/>
          <w:sz w:val="21"/>
          <w:szCs w:val="21"/>
          <w:lang w:eastAsia="fr-CH"/>
        </w:rPr>
        <w:t>403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);</w:t>
      </w:r>
    </w:p>
    <w:p w14:paraId="7819513E" w14:textId="77777777" w:rsidR="007B4024" w:rsidRPr="007B4024" w:rsidRDefault="007B4024" w:rsidP="007B402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 xml:space="preserve">                    </w:t>
      </w:r>
      <w:r w:rsidRPr="007B4024">
        <w:rPr>
          <w:rFonts w:ascii="Consolas" w:eastAsia="Times New Roman" w:hAnsi="Consolas" w:cs="Times New Roman"/>
          <w:color w:val="DCDCAA"/>
          <w:sz w:val="21"/>
          <w:szCs w:val="21"/>
          <w:lang w:eastAsia="fr-CH"/>
        </w:rPr>
        <w:t>echo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 xml:space="preserve"> </w:t>
      </w:r>
      <w:r w:rsidRPr="007B4024">
        <w:rPr>
          <w:rFonts w:ascii="Consolas" w:eastAsia="Times New Roman" w:hAnsi="Consolas" w:cs="Times New Roman"/>
          <w:color w:val="CE9178"/>
          <w:sz w:val="21"/>
          <w:szCs w:val="21"/>
          <w:lang w:eastAsia="fr-CH"/>
        </w:rPr>
        <w:t>"&lt;response&gt;&lt;error&gt;Aucune partie en cours.&lt;/error&gt;&lt;/response&gt;"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;</w:t>
      </w:r>
    </w:p>
    <w:p w14:paraId="7E4EBA45" w14:textId="77777777" w:rsidR="007B4024" w:rsidRPr="007B4024" w:rsidRDefault="007B4024" w:rsidP="007B402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 xml:space="preserve">                    </w:t>
      </w:r>
      <w:r w:rsidRPr="007B4024">
        <w:rPr>
          <w:rFonts w:ascii="Consolas" w:eastAsia="Times New Roman" w:hAnsi="Consolas" w:cs="Times New Roman"/>
          <w:color w:val="C586C0"/>
          <w:sz w:val="21"/>
          <w:szCs w:val="21"/>
          <w:lang w:eastAsia="fr-CH"/>
        </w:rPr>
        <w:t>exit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;</w:t>
      </w:r>
    </w:p>
    <w:p w14:paraId="2D4CE7EC" w14:textId="77777777" w:rsidR="007B4024" w:rsidRPr="007B4024" w:rsidRDefault="007B4024" w:rsidP="007B402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                }</w:t>
      </w:r>
    </w:p>
    <w:p w14:paraId="7A6A1023" w14:textId="1935C8A8" w:rsidR="007B4024" w:rsidRPr="007B4024" w:rsidRDefault="00590B55" w:rsidP="007B402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  <w:r w:rsidRPr="006852C3"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 xml:space="preserve">//si les </w:t>
      </w:r>
      <w:r w:rsidR="006852C3" w:rsidRPr="006852C3"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 xml:space="preserve">cases se </w:t>
      </w:r>
      <w:r w:rsidR="006852C3"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>sont bien chargées :</w:t>
      </w:r>
    </w:p>
    <w:p w14:paraId="51FA12E3" w14:textId="77777777" w:rsidR="007B4024" w:rsidRPr="007B4024" w:rsidRDefault="007B4024" w:rsidP="007B402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 xml:space="preserve">                </w:t>
      </w:r>
      <w:r w:rsidRPr="007B4024">
        <w:rPr>
          <w:rFonts w:ascii="Consolas" w:eastAsia="Times New Roman" w:hAnsi="Consolas" w:cs="Times New Roman"/>
          <w:color w:val="C586C0"/>
          <w:sz w:val="21"/>
          <w:szCs w:val="21"/>
          <w:lang w:val="en-US" w:eastAsia="fr-CH"/>
        </w:rPr>
        <w:t>if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 (!</w:t>
      </w:r>
      <w:r w:rsidRPr="007B4024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isset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(</w:t>
      </w:r>
      <w:r w:rsidRPr="007B4024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$_GET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[</w:t>
      </w:r>
      <w:r w:rsidRPr="007B4024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'caseId'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])) {</w:t>
      </w:r>
    </w:p>
    <w:p w14:paraId="01B37831" w14:textId="77777777" w:rsidR="007B4024" w:rsidRPr="007B4024" w:rsidRDefault="007B4024" w:rsidP="007B402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lastRenderedPageBreak/>
        <w:t xml:space="preserve">                    </w:t>
      </w:r>
      <w:r w:rsidRPr="007B4024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http_response_code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(</w:t>
      </w:r>
      <w:r w:rsidRPr="007B4024">
        <w:rPr>
          <w:rFonts w:ascii="Consolas" w:eastAsia="Times New Roman" w:hAnsi="Consolas" w:cs="Times New Roman"/>
          <w:color w:val="B5CEA8"/>
          <w:sz w:val="21"/>
          <w:szCs w:val="21"/>
          <w:lang w:val="en-US" w:eastAsia="fr-CH"/>
        </w:rPr>
        <w:t>400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);</w:t>
      </w:r>
    </w:p>
    <w:p w14:paraId="5D16AE97" w14:textId="77777777" w:rsidR="007B4024" w:rsidRPr="007B4024" w:rsidRDefault="007B4024" w:rsidP="007B402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                    </w:t>
      </w:r>
      <w:r w:rsidRPr="007B4024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echo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 </w:t>
      </w:r>
      <w:r w:rsidRPr="007B4024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"&lt;response&gt;&lt;error&gt;Case manquante.&lt;/error&gt;&lt;/response&gt;"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;</w:t>
      </w:r>
    </w:p>
    <w:p w14:paraId="4A34B8F0" w14:textId="77777777" w:rsidR="007B4024" w:rsidRPr="007B4024" w:rsidRDefault="007B4024" w:rsidP="007B402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                    </w:t>
      </w:r>
      <w:r w:rsidRPr="007B4024">
        <w:rPr>
          <w:rFonts w:ascii="Consolas" w:eastAsia="Times New Roman" w:hAnsi="Consolas" w:cs="Times New Roman"/>
          <w:color w:val="C586C0"/>
          <w:sz w:val="21"/>
          <w:szCs w:val="21"/>
          <w:lang w:eastAsia="fr-CH"/>
        </w:rPr>
        <w:t>exit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;</w:t>
      </w:r>
    </w:p>
    <w:p w14:paraId="63A7B71C" w14:textId="77777777" w:rsidR="007B4024" w:rsidRPr="007B4024" w:rsidRDefault="007B4024" w:rsidP="007B402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                }</w:t>
      </w:r>
    </w:p>
    <w:p w14:paraId="3428AAE7" w14:textId="77777777" w:rsidR="007B4024" w:rsidRPr="007B4024" w:rsidRDefault="007B4024" w:rsidP="007B402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</w:p>
    <w:p w14:paraId="173131D1" w14:textId="77777777" w:rsidR="007B4024" w:rsidRPr="00A70803" w:rsidRDefault="007B4024" w:rsidP="007B402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</w:pP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 xml:space="preserve">                </w:t>
      </w:r>
      <w:r w:rsidRPr="007B4024">
        <w:rPr>
          <w:rFonts w:ascii="Consolas" w:eastAsia="Times New Roman" w:hAnsi="Consolas" w:cs="Times New Roman"/>
          <w:color w:val="9CDCFE"/>
          <w:sz w:val="21"/>
          <w:szCs w:val="21"/>
          <w:lang w:eastAsia="fr-CH"/>
        </w:rPr>
        <w:t>$caseId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 xml:space="preserve"> = </w:t>
      </w:r>
      <w:r w:rsidRPr="007B4024">
        <w:rPr>
          <w:rFonts w:ascii="Consolas" w:eastAsia="Times New Roman" w:hAnsi="Consolas" w:cs="Times New Roman"/>
          <w:color w:val="9CDCFE"/>
          <w:sz w:val="21"/>
          <w:szCs w:val="21"/>
          <w:lang w:eastAsia="fr-CH"/>
        </w:rPr>
        <w:t>$_GET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[</w:t>
      </w:r>
      <w:r w:rsidRPr="007B4024">
        <w:rPr>
          <w:rFonts w:ascii="Consolas" w:eastAsia="Times New Roman" w:hAnsi="Consolas" w:cs="Times New Roman"/>
          <w:color w:val="CE9178"/>
          <w:sz w:val="21"/>
          <w:szCs w:val="21"/>
          <w:lang w:eastAsia="fr-CH"/>
        </w:rPr>
        <w:t>'caseId'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];</w:t>
      </w:r>
    </w:p>
    <w:p w14:paraId="6525BBFB" w14:textId="24F32764" w:rsidR="006279D7" w:rsidRPr="007B4024" w:rsidRDefault="006279D7" w:rsidP="007B402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  <w:r w:rsidRPr="006279D7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//on appelle la méthode p</w:t>
      </w:r>
      <w:r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our vérifier</w:t>
      </w:r>
      <w:r w:rsidR="006A3CDF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 xml:space="preserve"> la case</w:t>
      </w:r>
    </w:p>
    <w:p w14:paraId="5550E6DB" w14:textId="77777777" w:rsidR="007B4024" w:rsidRPr="00A70803" w:rsidRDefault="007B4024" w:rsidP="007B402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</w:pP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 xml:space="preserve">                </w:t>
      </w:r>
      <w:r w:rsidRPr="007B4024">
        <w:rPr>
          <w:rFonts w:ascii="Consolas" w:eastAsia="Times New Roman" w:hAnsi="Consolas" w:cs="Times New Roman"/>
          <w:color w:val="9CDCFE"/>
          <w:sz w:val="21"/>
          <w:szCs w:val="21"/>
          <w:lang w:eastAsia="fr-CH"/>
        </w:rPr>
        <w:t>$result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 xml:space="preserve"> = </w:t>
      </w:r>
      <w:r w:rsidRPr="007B4024">
        <w:rPr>
          <w:rFonts w:ascii="Consolas" w:eastAsia="Times New Roman" w:hAnsi="Consolas" w:cs="Times New Roman"/>
          <w:color w:val="9CDCFE"/>
          <w:sz w:val="21"/>
          <w:szCs w:val="21"/>
          <w:lang w:eastAsia="fr-CH"/>
        </w:rPr>
        <w:t>$ctrl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-&gt;</w:t>
      </w:r>
      <w:r w:rsidRPr="007B4024">
        <w:rPr>
          <w:rFonts w:ascii="Consolas" w:eastAsia="Times New Roman" w:hAnsi="Consolas" w:cs="Times New Roman"/>
          <w:color w:val="DCDCAA"/>
          <w:sz w:val="21"/>
          <w:szCs w:val="21"/>
          <w:lang w:eastAsia="fr-CH"/>
        </w:rPr>
        <w:t>checkCase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(</w:t>
      </w:r>
      <w:r w:rsidRPr="007B4024">
        <w:rPr>
          <w:rFonts w:ascii="Consolas" w:eastAsia="Times New Roman" w:hAnsi="Consolas" w:cs="Times New Roman"/>
          <w:color w:val="9CDCFE"/>
          <w:sz w:val="21"/>
          <w:szCs w:val="21"/>
          <w:lang w:eastAsia="fr-CH"/>
        </w:rPr>
        <w:t>$caseId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);</w:t>
      </w:r>
    </w:p>
    <w:p w14:paraId="08117D01" w14:textId="0061DCB1" w:rsidR="006852C3" w:rsidRPr="007B4024" w:rsidRDefault="006852C3" w:rsidP="007B402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  <w:r w:rsidRPr="006852C3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//permet de trai</w:t>
      </w:r>
      <w:r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ter la logique de gains :</w:t>
      </w:r>
    </w:p>
    <w:p w14:paraId="1BB547C9" w14:textId="77777777" w:rsidR="007B4024" w:rsidRPr="007B4024" w:rsidRDefault="007B4024" w:rsidP="007B402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 xml:space="preserve">                </w:t>
      </w:r>
      <w:r w:rsidRPr="007B4024">
        <w:rPr>
          <w:rFonts w:ascii="Consolas" w:eastAsia="Times New Roman" w:hAnsi="Consolas" w:cs="Times New Roman"/>
          <w:color w:val="9CDCFE"/>
          <w:sz w:val="21"/>
          <w:szCs w:val="21"/>
          <w:lang w:eastAsia="fr-CH"/>
        </w:rPr>
        <w:t>$_SESSION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[</w:t>
      </w:r>
      <w:r w:rsidRPr="007B4024">
        <w:rPr>
          <w:rFonts w:ascii="Consolas" w:eastAsia="Times New Roman" w:hAnsi="Consolas" w:cs="Times New Roman"/>
          <w:color w:val="CE9178"/>
          <w:sz w:val="21"/>
          <w:szCs w:val="21"/>
          <w:lang w:eastAsia="fr-CH"/>
        </w:rPr>
        <w:t>'clickedCases'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]++;</w:t>
      </w:r>
    </w:p>
    <w:p w14:paraId="148FB6E6" w14:textId="77777777" w:rsidR="007B4024" w:rsidRPr="007B4024" w:rsidRDefault="007B4024" w:rsidP="007B402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</w:p>
    <w:p w14:paraId="686856F7" w14:textId="77777777" w:rsidR="007B4024" w:rsidRPr="007B4024" w:rsidRDefault="007B4024" w:rsidP="007B402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 xml:space="preserve">                </w:t>
      </w:r>
      <w:r w:rsidRPr="007B4024">
        <w:rPr>
          <w:rFonts w:ascii="Consolas" w:eastAsia="Times New Roman" w:hAnsi="Consolas" w:cs="Times New Roman"/>
          <w:color w:val="9CDCFE"/>
          <w:sz w:val="21"/>
          <w:szCs w:val="21"/>
          <w:lang w:eastAsia="fr-CH"/>
        </w:rPr>
        <w:t>$response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 xml:space="preserve"> = </w:t>
      </w:r>
      <w:r w:rsidRPr="007B4024">
        <w:rPr>
          <w:rFonts w:ascii="Consolas" w:eastAsia="Times New Roman" w:hAnsi="Consolas" w:cs="Times New Roman"/>
          <w:color w:val="CE9178"/>
          <w:sz w:val="21"/>
          <w:szCs w:val="21"/>
          <w:lang w:eastAsia="fr-CH"/>
        </w:rPr>
        <w:t>"&lt;response&gt;"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;</w:t>
      </w:r>
    </w:p>
    <w:p w14:paraId="05DD3187" w14:textId="2D07F95F" w:rsidR="007B4024" w:rsidRPr="007B4024" w:rsidRDefault="00E65E66" w:rsidP="007B402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  <w:r w:rsidRPr="0076727E"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>// si on gagne</w:t>
      </w:r>
      <w:r w:rsidR="0052686C" w:rsidRPr="0076727E"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 xml:space="preserve"> on retourne </w:t>
      </w:r>
      <w:r w:rsidR="0076727E" w:rsidRPr="0076727E"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>win si</w:t>
      </w:r>
      <w:r w:rsidR="0076727E"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>non loose et on termine la partie :</w:t>
      </w:r>
    </w:p>
    <w:p w14:paraId="11C1BBD2" w14:textId="77777777" w:rsidR="007B4024" w:rsidRPr="007B4024" w:rsidRDefault="007B4024" w:rsidP="007B402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 xml:space="preserve">                </w:t>
      </w:r>
      <w:r w:rsidRPr="007B4024">
        <w:rPr>
          <w:rFonts w:ascii="Consolas" w:eastAsia="Times New Roman" w:hAnsi="Consolas" w:cs="Times New Roman"/>
          <w:color w:val="C586C0"/>
          <w:sz w:val="21"/>
          <w:szCs w:val="21"/>
          <w:lang w:val="en-US" w:eastAsia="fr-CH"/>
        </w:rPr>
        <w:t>if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 (</w:t>
      </w:r>
      <w:r w:rsidRPr="007B4024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$result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 === </w:t>
      </w:r>
      <w:r w:rsidRPr="007B4024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"win"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) {</w:t>
      </w:r>
    </w:p>
    <w:p w14:paraId="504F2E78" w14:textId="77777777" w:rsidR="007B4024" w:rsidRPr="007B4024" w:rsidRDefault="007B4024" w:rsidP="007B402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                    </w:t>
      </w:r>
      <w:r w:rsidRPr="007B4024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$response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 .= </w:t>
      </w:r>
      <w:r w:rsidRPr="007B4024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"&lt;result&gt;WIN&lt;/result&gt;"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;</w:t>
      </w:r>
    </w:p>
    <w:p w14:paraId="08B6A0DE" w14:textId="77777777" w:rsidR="007B4024" w:rsidRPr="007B4024" w:rsidRDefault="007B4024" w:rsidP="007B402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                } </w:t>
      </w:r>
      <w:r w:rsidRPr="007B4024">
        <w:rPr>
          <w:rFonts w:ascii="Consolas" w:eastAsia="Times New Roman" w:hAnsi="Consolas" w:cs="Times New Roman"/>
          <w:color w:val="C586C0"/>
          <w:sz w:val="21"/>
          <w:szCs w:val="21"/>
          <w:lang w:val="en-US" w:eastAsia="fr-CH"/>
        </w:rPr>
        <w:t>elseif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 (</w:t>
      </w:r>
      <w:r w:rsidRPr="007B4024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$result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 === </w:t>
      </w:r>
      <w:r w:rsidRPr="007B4024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"lose"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) {</w:t>
      </w:r>
    </w:p>
    <w:p w14:paraId="61460E02" w14:textId="77777777" w:rsidR="007B4024" w:rsidRPr="007B4024" w:rsidRDefault="007B4024" w:rsidP="007B402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                    </w:t>
      </w:r>
      <w:r w:rsidRPr="007B4024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$_SESSION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[</w:t>
      </w:r>
      <w:r w:rsidRPr="007B4024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'gameInProgress'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] = </w:t>
      </w:r>
      <w:r w:rsidRPr="007B4024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false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;</w:t>
      </w:r>
    </w:p>
    <w:p w14:paraId="579446C1" w14:textId="77777777" w:rsidR="007B4024" w:rsidRPr="007B4024" w:rsidRDefault="007B4024" w:rsidP="007B402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                    </w:t>
      </w:r>
      <w:r w:rsidRPr="007B4024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$response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 .= </w:t>
      </w:r>
      <w:r w:rsidRPr="007B4024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"&lt;result&gt;LOOSE&lt;/result&gt;"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;</w:t>
      </w:r>
    </w:p>
    <w:p w14:paraId="6E6B46C2" w14:textId="77777777" w:rsidR="007B4024" w:rsidRPr="007B4024" w:rsidRDefault="007B4024" w:rsidP="007B402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                }</w:t>
      </w:r>
    </w:p>
    <w:p w14:paraId="248668DB" w14:textId="77777777" w:rsidR="007B4024" w:rsidRPr="007B4024" w:rsidRDefault="007B4024" w:rsidP="007B402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</w:p>
    <w:p w14:paraId="53714E15" w14:textId="77777777" w:rsidR="007B4024" w:rsidRPr="007B4024" w:rsidRDefault="007B4024" w:rsidP="007B402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                </w:t>
      </w:r>
      <w:r w:rsidRPr="007B4024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$response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 .= </w:t>
      </w:r>
      <w:r w:rsidRPr="007B4024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"&lt;/response&gt;"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;</w:t>
      </w:r>
    </w:p>
    <w:p w14:paraId="3CCD6222" w14:textId="77777777" w:rsidR="007B4024" w:rsidRPr="007B4024" w:rsidRDefault="007B4024" w:rsidP="007B402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                </w:t>
      </w:r>
      <w:r w:rsidRPr="007B4024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http_response_code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(</w:t>
      </w:r>
      <w:r w:rsidRPr="007B4024">
        <w:rPr>
          <w:rFonts w:ascii="Consolas" w:eastAsia="Times New Roman" w:hAnsi="Consolas" w:cs="Times New Roman"/>
          <w:color w:val="B5CEA8"/>
          <w:sz w:val="21"/>
          <w:szCs w:val="21"/>
          <w:lang w:val="en-US" w:eastAsia="fr-CH"/>
        </w:rPr>
        <w:t>200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);</w:t>
      </w:r>
    </w:p>
    <w:p w14:paraId="2E3A7869" w14:textId="77777777" w:rsidR="007B4024" w:rsidRPr="007B4024" w:rsidRDefault="007B4024" w:rsidP="007B402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                </w:t>
      </w:r>
      <w:r w:rsidRPr="007B4024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echo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 </w:t>
      </w:r>
      <w:r w:rsidRPr="007B4024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$response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;</w:t>
      </w:r>
    </w:p>
    <w:p w14:paraId="142A279E" w14:textId="77777777" w:rsidR="007B4024" w:rsidRPr="007B4024" w:rsidRDefault="007B4024" w:rsidP="007B402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                </w:t>
      </w:r>
      <w:r w:rsidRPr="007B4024">
        <w:rPr>
          <w:rFonts w:ascii="Consolas" w:eastAsia="Times New Roman" w:hAnsi="Consolas" w:cs="Times New Roman"/>
          <w:color w:val="C586C0"/>
          <w:sz w:val="21"/>
          <w:szCs w:val="21"/>
          <w:lang w:val="en-US" w:eastAsia="fr-CH"/>
        </w:rPr>
        <w:t>break</w:t>
      </w:r>
      <w:r w:rsidRPr="007B4024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;</w:t>
      </w:r>
    </w:p>
    <w:p w14:paraId="613C46A5" w14:textId="77777777" w:rsidR="00CC17FE" w:rsidRPr="00A70803" w:rsidRDefault="00CC17FE" w:rsidP="007A17E8">
      <w:pPr>
        <w:rPr>
          <w:lang w:val="en-US"/>
        </w:rPr>
      </w:pPr>
    </w:p>
    <w:p w14:paraId="6FEB098D" w14:textId="2471BD5A" w:rsidR="006A3CDF" w:rsidRDefault="006A3CDF" w:rsidP="007A17E8">
      <w:r>
        <w:t>Méthode qui vérifie la case</w:t>
      </w:r>
      <w:r w:rsidR="001279FE">
        <w:t xml:space="preserve"> (Ctrl)</w:t>
      </w:r>
      <w:r>
        <w:t> :</w:t>
      </w:r>
    </w:p>
    <w:p w14:paraId="1BF3CCAE" w14:textId="77777777" w:rsidR="001279FE" w:rsidRPr="001279FE" w:rsidRDefault="001279FE" w:rsidP="001279FE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1279FE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public</w:t>
      </w:r>
      <w:r w:rsidRPr="001279FE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 </w:t>
      </w:r>
      <w:r w:rsidRPr="001279FE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function</w:t>
      </w:r>
      <w:r w:rsidRPr="001279FE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 </w:t>
      </w:r>
      <w:r w:rsidRPr="001279FE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checkCase</w:t>
      </w:r>
      <w:r w:rsidRPr="001279FE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(</w:t>
      </w:r>
      <w:r w:rsidRPr="001279FE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$caseId</w:t>
      </w:r>
      <w:r w:rsidRPr="001279FE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) {</w:t>
      </w:r>
    </w:p>
    <w:p w14:paraId="7300006E" w14:textId="77777777" w:rsidR="001279FE" w:rsidRPr="001279FE" w:rsidRDefault="001279FE" w:rsidP="001279FE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1279FE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        </w:t>
      </w:r>
      <w:r w:rsidRPr="001279FE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header</w:t>
      </w:r>
      <w:r w:rsidRPr="001279FE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(</w:t>
      </w:r>
      <w:r w:rsidRPr="001279FE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"Content-Type: application/xml; charset=UTF-8"</w:t>
      </w:r>
      <w:r w:rsidRPr="001279FE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);</w:t>
      </w:r>
    </w:p>
    <w:p w14:paraId="621D7844" w14:textId="77777777" w:rsidR="001279FE" w:rsidRPr="001279FE" w:rsidRDefault="001279FE" w:rsidP="001279FE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</w:p>
    <w:p w14:paraId="1F9BAFBB" w14:textId="77777777" w:rsidR="001279FE" w:rsidRPr="001279FE" w:rsidRDefault="001279FE" w:rsidP="001279FE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1279FE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        </w:t>
      </w:r>
      <w:r w:rsidRPr="001279FE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$isTrap</w:t>
      </w:r>
      <w:r w:rsidRPr="001279FE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 = </w:t>
      </w:r>
      <w:r w:rsidRPr="001279FE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$this</w:t>
      </w:r>
      <w:r w:rsidRPr="001279FE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-&gt;</w:t>
      </w:r>
      <w:r w:rsidRPr="001279FE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wrk</w:t>
      </w:r>
      <w:r w:rsidRPr="001279FE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-&gt;</w:t>
      </w:r>
      <w:r w:rsidRPr="001279FE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isCaseTrap</w:t>
      </w:r>
      <w:r w:rsidRPr="001279FE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( </w:t>
      </w:r>
      <w:r w:rsidRPr="001279FE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$caseId</w:t>
      </w:r>
      <w:r w:rsidRPr="001279FE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);</w:t>
      </w:r>
    </w:p>
    <w:p w14:paraId="32B16968" w14:textId="77777777" w:rsidR="001279FE" w:rsidRPr="001279FE" w:rsidRDefault="001279FE" w:rsidP="001279FE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  <w:r w:rsidRPr="001279FE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        </w:t>
      </w:r>
      <w:r w:rsidRPr="001279FE">
        <w:rPr>
          <w:rFonts w:ascii="Consolas" w:eastAsia="Times New Roman" w:hAnsi="Consolas" w:cs="Times New Roman"/>
          <w:color w:val="C586C0"/>
          <w:sz w:val="21"/>
          <w:szCs w:val="21"/>
          <w:lang w:eastAsia="fr-CH"/>
        </w:rPr>
        <w:t>return</w:t>
      </w:r>
      <w:r w:rsidRPr="001279FE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 xml:space="preserve"> </w:t>
      </w:r>
      <w:r w:rsidRPr="001279FE">
        <w:rPr>
          <w:rFonts w:ascii="Consolas" w:eastAsia="Times New Roman" w:hAnsi="Consolas" w:cs="Times New Roman"/>
          <w:color w:val="9CDCFE"/>
          <w:sz w:val="21"/>
          <w:szCs w:val="21"/>
          <w:lang w:eastAsia="fr-CH"/>
        </w:rPr>
        <w:t>$isTrap</w:t>
      </w:r>
      <w:r w:rsidRPr="001279FE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 xml:space="preserve"> ? </w:t>
      </w:r>
      <w:r w:rsidRPr="001279FE">
        <w:rPr>
          <w:rFonts w:ascii="Consolas" w:eastAsia="Times New Roman" w:hAnsi="Consolas" w:cs="Times New Roman"/>
          <w:color w:val="CE9178"/>
          <w:sz w:val="21"/>
          <w:szCs w:val="21"/>
          <w:lang w:eastAsia="fr-CH"/>
        </w:rPr>
        <w:t>"lose"</w:t>
      </w:r>
      <w:r w:rsidRPr="001279FE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 xml:space="preserve"> : </w:t>
      </w:r>
      <w:r w:rsidRPr="001279FE">
        <w:rPr>
          <w:rFonts w:ascii="Consolas" w:eastAsia="Times New Roman" w:hAnsi="Consolas" w:cs="Times New Roman"/>
          <w:color w:val="CE9178"/>
          <w:sz w:val="21"/>
          <w:szCs w:val="21"/>
          <w:lang w:eastAsia="fr-CH"/>
        </w:rPr>
        <w:t>"win"</w:t>
      </w:r>
      <w:r w:rsidRPr="001279FE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;</w:t>
      </w:r>
    </w:p>
    <w:p w14:paraId="5B2597C4" w14:textId="77777777" w:rsidR="001279FE" w:rsidRPr="001279FE" w:rsidRDefault="001279FE" w:rsidP="001279FE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  <w:r w:rsidRPr="001279FE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    }</w:t>
      </w:r>
    </w:p>
    <w:p w14:paraId="7C47F407" w14:textId="77777777" w:rsidR="001279FE" w:rsidRPr="007A17E8" w:rsidRDefault="001279FE" w:rsidP="007A17E8"/>
    <w:p w14:paraId="6897BD3A" w14:textId="093E3990" w:rsidR="00140A32" w:rsidRDefault="001279FE" w:rsidP="001279FE">
      <w:r>
        <w:t>Méthode qui vérifie la case (Wrk) :</w:t>
      </w:r>
    </w:p>
    <w:p w14:paraId="7399A5A1" w14:textId="77777777" w:rsidR="00140A32" w:rsidRPr="00140A32" w:rsidRDefault="00140A32" w:rsidP="00140A32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140A32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 </w:t>
      </w:r>
      <w:r w:rsidRPr="00140A32">
        <w:rPr>
          <w:rFonts w:ascii="Consolas" w:eastAsia="Times New Roman" w:hAnsi="Consolas" w:cs="Times New Roman"/>
          <w:color w:val="6A9955"/>
          <w:sz w:val="21"/>
          <w:szCs w:val="21"/>
          <w:lang w:val="en-US" w:eastAsia="fr-CH"/>
        </w:rPr>
        <w:t>/**</w:t>
      </w:r>
    </w:p>
    <w:p w14:paraId="68740972" w14:textId="77777777" w:rsidR="00140A32" w:rsidRPr="00140A32" w:rsidRDefault="00140A32" w:rsidP="00140A32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140A32">
        <w:rPr>
          <w:rFonts w:ascii="Consolas" w:eastAsia="Times New Roman" w:hAnsi="Consolas" w:cs="Times New Roman"/>
          <w:color w:val="6A9955"/>
          <w:sz w:val="21"/>
          <w:szCs w:val="21"/>
          <w:lang w:val="en-US" w:eastAsia="fr-CH"/>
        </w:rPr>
        <w:t>     * isCaseTrap</w:t>
      </w:r>
    </w:p>
    <w:p w14:paraId="469B5346" w14:textId="77777777" w:rsidR="00140A32" w:rsidRPr="00140A32" w:rsidRDefault="00140A32" w:rsidP="00140A32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140A32">
        <w:rPr>
          <w:rFonts w:ascii="Consolas" w:eastAsia="Times New Roman" w:hAnsi="Consolas" w:cs="Times New Roman"/>
          <w:color w:val="6A9955"/>
          <w:sz w:val="21"/>
          <w:szCs w:val="21"/>
          <w:lang w:val="en-US" w:eastAsia="fr-CH"/>
        </w:rPr>
        <w:t>     *</w:t>
      </w:r>
    </w:p>
    <w:p w14:paraId="4FD67DBE" w14:textId="77777777" w:rsidR="00140A32" w:rsidRPr="00140A32" w:rsidRDefault="00140A32" w:rsidP="00140A32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140A32">
        <w:rPr>
          <w:rFonts w:ascii="Consolas" w:eastAsia="Times New Roman" w:hAnsi="Consolas" w:cs="Times New Roman"/>
          <w:color w:val="6A9955"/>
          <w:sz w:val="21"/>
          <w:szCs w:val="21"/>
          <w:lang w:val="en-US" w:eastAsia="fr-CH"/>
        </w:rPr>
        <w:t xml:space="preserve">     * </w:t>
      </w:r>
      <w:r w:rsidRPr="00140A32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@param</w:t>
      </w:r>
      <w:r w:rsidRPr="00140A32">
        <w:rPr>
          <w:rFonts w:ascii="Consolas" w:eastAsia="Times New Roman" w:hAnsi="Consolas" w:cs="Times New Roman"/>
          <w:color w:val="6A9955"/>
          <w:sz w:val="21"/>
          <w:szCs w:val="21"/>
          <w:lang w:val="en-US" w:eastAsia="fr-CH"/>
        </w:rPr>
        <w:t xml:space="preserve">  </w:t>
      </w:r>
      <w:r w:rsidRPr="00140A32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mixed</w:t>
      </w:r>
      <w:r w:rsidRPr="00140A32">
        <w:rPr>
          <w:rFonts w:ascii="Consolas" w:eastAsia="Times New Roman" w:hAnsi="Consolas" w:cs="Times New Roman"/>
          <w:color w:val="6A9955"/>
          <w:sz w:val="21"/>
          <w:szCs w:val="21"/>
          <w:lang w:val="en-US" w:eastAsia="fr-CH"/>
        </w:rPr>
        <w:t xml:space="preserve"> </w:t>
      </w:r>
      <w:r w:rsidRPr="00140A32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$caseId</w:t>
      </w:r>
    </w:p>
    <w:p w14:paraId="72A2CFA4" w14:textId="77777777" w:rsidR="00140A32" w:rsidRPr="00140A32" w:rsidRDefault="00140A32" w:rsidP="00140A32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140A32">
        <w:rPr>
          <w:rFonts w:ascii="Consolas" w:eastAsia="Times New Roman" w:hAnsi="Consolas" w:cs="Times New Roman"/>
          <w:color w:val="6A9955"/>
          <w:sz w:val="21"/>
          <w:szCs w:val="21"/>
          <w:lang w:val="en-US" w:eastAsia="fr-CH"/>
        </w:rPr>
        <w:t xml:space="preserve">     * </w:t>
      </w:r>
      <w:r w:rsidRPr="00140A32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@return</w:t>
      </w:r>
      <w:r w:rsidRPr="00140A32">
        <w:rPr>
          <w:rFonts w:ascii="Consolas" w:eastAsia="Times New Roman" w:hAnsi="Consolas" w:cs="Times New Roman"/>
          <w:color w:val="6A9955"/>
          <w:sz w:val="21"/>
          <w:szCs w:val="21"/>
          <w:lang w:val="en-US" w:eastAsia="fr-CH"/>
        </w:rPr>
        <w:t xml:space="preserve"> </w:t>
      </w:r>
      <w:r w:rsidRPr="00140A32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void</w:t>
      </w:r>
    </w:p>
    <w:p w14:paraId="6B04BCD0" w14:textId="77777777" w:rsidR="00140A32" w:rsidRPr="00140A32" w:rsidRDefault="00140A32" w:rsidP="00140A32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140A32">
        <w:rPr>
          <w:rFonts w:ascii="Consolas" w:eastAsia="Times New Roman" w:hAnsi="Consolas" w:cs="Times New Roman"/>
          <w:color w:val="6A9955"/>
          <w:sz w:val="21"/>
          <w:szCs w:val="21"/>
          <w:lang w:val="en-US" w:eastAsia="fr-CH"/>
        </w:rPr>
        <w:t>     */</w:t>
      </w:r>
    </w:p>
    <w:p w14:paraId="2FCC69AE" w14:textId="77777777" w:rsidR="00140A32" w:rsidRPr="00140A32" w:rsidRDefault="00140A32" w:rsidP="00140A32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140A32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    </w:t>
      </w:r>
      <w:r w:rsidRPr="00140A32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public</w:t>
      </w:r>
      <w:r w:rsidRPr="00140A32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 </w:t>
      </w:r>
      <w:r w:rsidRPr="00140A32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function</w:t>
      </w:r>
      <w:r w:rsidRPr="00140A32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 </w:t>
      </w:r>
      <w:r w:rsidRPr="00140A32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isCaseTrap</w:t>
      </w:r>
      <w:r w:rsidRPr="00140A32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(</w:t>
      </w:r>
      <w:r w:rsidRPr="00140A32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$caseId</w:t>
      </w:r>
      <w:r w:rsidRPr="00140A32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) {</w:t>
      </w:r>
    </w:p>
    <w:p w14:paraId="4FFF0443" w14:textId="77777777" w:rsidR="00140A32" w:rsidRPr="00140A32" w:rsidRDefault="00140A32" w:rsidP="00140A32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140A32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        </w:t>
      </w:r>
      <w:r w:rsidRPr="00140A32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$sql</w:t>
      </w:r>
      <w:r w:rsidRPr="00140A32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 = </w:t>
      </w:r>
      <w:r w:rsidRPr="00140A32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"</w:t>
      </w:r>
      <w:r w:rsidRPr="00140A32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SELECT</w:t>
      </w:r>
      <w:r w:rsidRPr="00140A32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 xml:space="preserve"> estGagnant </w:t>
      </w:r>
      <w:r w:rsidRPr="00140A32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FROM</w:t>
      </w:r>
      <w:r w:rsidRPr="00140A32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 xml:space="preserve"> t_boutton </w:t>
      </w:r>
      <w:r w:rsidRPr="00140A32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WHERE</w:t>
      </w:r>
      <w:r w:rsidRPr="00140A32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 xml:space="preserve"> idBoutton </w:t>
      </w:r>
      <w:r w:rsidRPr="00140A32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=</w:t>
      </w:r>
      <w:r w:rsidRPr="00140A32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 xml:space="preserve"> :caseId"</w:t>
      </w:r>
      <w:r w:rsidRPr="00140A32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;</w:t>
      </w:r>
    </w:p>
    <w:p w14:paraId="05536632" w14:textId="77777777" w:rsidR="00140A32" w:rsidRPr="00140A32" w:rsidRDefault="00140A32" w:rsidP="00140A32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140A32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        </w:t>
      </w:r>
      <w:r w:rsidRPr="00140A32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$params</w:t>
      </w:r>
      <w:r w:rsidRPr="00140A32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 = [</w:t>
      </w:r>
      <w:r w:rsidRPr="00140A32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':caseId'</w:t>
      </w:r>
      <w:r w:rsidRPr="00140A32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 =&gt; </w:t>
      </w:r>
      <w:r w:rsidRPr="00140A32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$caseId</w:t>
      </w:r>
      <w:r w:rsidRPr="00140A32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];</w:t>
      </w:r>
    </w:p>
    <w:p w14:paraId="6B843632" w14:textId="77777777" w:rsidR="00140A32" w:rsidRPr="00140A32" w:rsidRDefault="00140A32" w:rsidP="00140A32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140A32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        </w:t>
      </w:r>
      <w:r w:rsidRPr="00140A32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$result</w:t>
      </w:r>
      <w:r w:rsidRPr="00140A32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 = </w:t>
      </w:r>
      <w:r w:rsidRPr="00140A32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$this</w:t>
      </w:r>
      <w:r w:rsidRPr="00140A32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-&gt;</w:t>
      </w:r>
      <w:r w:rsidRPr="00140A32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bdd</w:t>
      </w:r>
      <w:r w:rsidRPr="00140A32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-&gt;</w:t>
      </w:r>
      <w:r w:rsidRPr="00140A32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SelectSingleQuery</w:t>
      </w:r>
      <w:r w:rsidRPr="00140A32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(</w:t>
      </w:r>
      <w:r w:rsidRPr="00140A32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$sql</w:t>
      </w:r>
      <w:r w:rsidRPr="00140A32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, </w:t>
      </w:r>
      <w:r w:rsidRPr="00140A32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$params</w:t>
      </w:r>
      <w:r w:rsidRPr="00140A32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);</w:t>
      </w:r>
    </w:p>
    <w:p w14:paraId="4A20188B" w14:textId="77777777" w:rsidR="00140A32" w:rsidRPr="00140A32" w:rsidRDefault="00140A32" w:rsidP="00140A32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140A32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        </w:t>
      </w:r>
      <w:r w:rsidRPr="00140A32">
        <w:rPr>
          <w:rFonts w:ascii="Consolas" w:eastAsia="Times New Roman" w:hAnsi="Consolas" w:cs="Times New Roman"/>
          <w:color w:val="C586C0"/>
          <w:sz w:val="21"/>
          <w:szCs w:val="21"/>
          <w:lang w:val="en-US" w:eastAsia="fr-CH"/>
        </w:rPr>
        <w:t>return</w:t>
      </w:r>
      <w:r w:rsidRPr="00140A32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 </w:t>
      </w:r>
      <w:r w:rsidRPr="00140A32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$result</w:t>
      </w:r>
      <w:r w:rsidRPr="00140A32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 ? (</w:t>
      </w:r>
      <w:r w:rsidRPr="00140A32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bool</w:t>
      </w:r>
      <w:r w:rsidRPr="00140A32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) </w:t>
      </w:r>
      <w:r w:rsidRPr="00140A32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$result</w:t>
      </w:r>
      <w:r w:rsidRPr="00140A32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[</w:t>
      </w:r>
      <w:r w:rsidRPr="00140A32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'estGagnant'</w:t>
      </w:r>
      <w:r w:rsidRPr="00140A32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] : </w:t>
      </w:r>
      <w:r w:rsidRPr="00140A32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false</w:t>
      </w:r>
      <w:r w:rsidRPr="00140A32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;</w:t>
      </w:r>
    </w:p>
    <w:p w14:paraId="4C5A7A6A" w14:textId="77777777" w:rsidR="00140A32" w:rsidRPr="00140A32" w:rsidRDefault="00140A32" w:rsidP="00140A32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  <w:r w:rsidRPr="00140A32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    </w:t>
      </w:r>
      <w:r w:rsidRPr="00140A32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}</w:t>
      </w:r>
    </w:p>
    <w:p w14:paraId="70127569" w14:textId="77777777" w:rsidR="00140A32" w:rsidRDefault="00140A32" w:rsidP="001279FE"/>
    <w:p w14:paraId="0CFA6A4F" w14:textId="608CACE2" w:rsidR="0026291D" w:rsidRDefault="0026291D" w:rsidP="001279FE">
      <w:r>
        <w:t>Retour côté client (retour dans le js client) :</w:t>
      </w:r>
    </w:p>
    <w:p w14:paraId="7026F1A1" w14:textId="40F1691B" w:rsidR="0026291D" w:rsidRPr="00A70803" w:rsidRDefault="0026291D" w:rsidP="001279FE">
      <w:r w:rsidRPr="00A70803">
        <w:t>On vérifie le message retourné.</w:t>
      </w:r>
    </w:p>
    <w:p w14:paraId="66677AE5" w14:textId="77777777" w:rsidR="0026291D" w:rsidRPr="006E40EA" w:rsidRDefault="0026291D" w:rsidP="0026291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A70803"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 xml:space="preserve">            </w:t>
      </w:r>
      <w:r w:rsidRPr="006E40EA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var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 </w:t>
      </w:r>
      <w:r w:rsidRPr="006E40EA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result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 </w:t>
      </w:r>
      <w:r w:rsidRPr="006E40EA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=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 </w:t>
      </w:r>
      <w:r w:rsidRPr="006E40EA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$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(</w:t>
      </w:r>
      <w:r w:rsidRPr="006E40EA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data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).</w:t>
      </w:r>
      <w:r w:rsidRPr="006E40EA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find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(</w:t>
      </w:r>
      <w:r w:rsidRPr="006E40EA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'result'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).</w:t>
      </w:r>
      <w:r w:rsidRPr="006E40EA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text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().</w:t>
      </w:r>
      <w:r w:rsidRPr="006E40EA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trim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();</w:t>
      </w:r>
    </w:p>
    <w:p w14:paraId="2AE29D53" w14:textId="77777777" w:rsidR="0026291D" w:rsidRPr="006E40EA" w:rsidRDefault="0026291D" w:rsidP="0026291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            </w:t>
      </w:r>
      <w:r w:rsidRPr="006E40EA">
        <w:rPr>
          <w:rFonts w:ascii="Consolas" w:eastAsia="Times New Roman" w:hAnsi="Consolas" w:cs="Times New Roman"/>
          <w:color w:val="C586C0"/>
          <w:sz w:val="21"/>
          <w:szCs w:val="21"/>
          <w:lang w:val="en-US" w:eastAsia="fr-CH"/>
        </w:rPr>
        <w:t>if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 (</w:t>
      </w:r>
      <w:r w:rsidRPr="006E40EA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result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 </w:t>
      </w:r>
      <w:r w:rsidRPr="006E40EA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===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 </w:t>
      </w:r>
      <w:r w:rsidRPr="006E40EA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"LOOSE"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) {</w:t>
      </w:r>
    </w:p>
    <w:p w14:paraId="52BA55D6" w14:textId="77777777" w:rsidR="0026291D" w:rsidRPr="006E40EA" w:rsidRDefault="0026291D" w:rsidP="0026291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                </w:t>
      </w:r>
      <w:r w:rsidRPr="006E40EA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this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.</w:t>
      </w:r>
      <w:r w:rsidRPr="006E40EA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customAlert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(</w:t>
      </w:r>
      <w:r w:rsidRPr="006E40EA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 xml:space="preserve">"Perdu ! </w:t>
      </w:r>
      <w:r w:rsidRPr="006E40EA">
        <w:rPr>
          <w:rFonts w:ascii="Consolas" w:eastAsia="Times New Roman" w:hAnsi="Consolas" w:cs="Times New Roman"/>
          <w:color w:val="CE9178"/>
          <w:sz w:val="21"/>
          <w:szCs w:val="21"/>
          <w:lang w:eastAsia="fr-CH"/>
        </w:rPr>
        <w:t>Vous avez trouvé un piège."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>);</w:t>
      </w:r>
    </w:p>
    <w:p w14:paraId="517BE708" w14:textId="77777777" w:rsidR="0026291D" w:rsidRPr="006E40EA" w:rsidRDefault="0026291D" w:rsidP="0026291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 xml:space="preserve">                </w:t>
      </w:r>
      <w:r w:rsidRPr="006E40EA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$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(</w:t>
      </w:r>
      <w:r w:rsidRPr="006E40EA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'#gameBoard'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).</w:t>
      </w:r>
      <w:r w:rsidRPr="006E40EA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empty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();</w:t>
      </w:r>
    </w:p>
    <w:p w14:paraId="195AF427" w14:textId="77777777" w:rsidR="0026291D" w:rsidRPr="006E40EA" w:rsidRDefault="0026291D" w:rsidP="0026291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                </w:t>
      </w:r>
      <w:r w:rsidRPr="006E40EA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$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(</w:t>
      </w:r>
      <w:r w:rsidRPr="006E40EA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'#startGameButton'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).</w:t>
      </w:r>
      <w:r w:rsidRPr="006E40EA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prop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(</w:t>
      </w:r>
      <w:r w:rsidRPr="006E40EA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'disabled'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, </w:t>
      </w:r>
      <w:r w:rsidRPr="006E40EA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false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).</w:t>
      </w:r>
      <w:r w:rsidRPr="006E40EA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show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();</w:t>
      </w:r>
    </w:p>
    <w:p w14:paraId="51553244" w14:textId="77777777" w:rsidR="0026291D" w:rsidRPr="006E40EA" w:rsidRDefault="0026291D" w:rsidP="0026291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                </w:t>
      </w:r>
      <w:r w:rsidRPr="006E40EA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$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(</w:t>
      </w:r>
      <w:r w:rsidRPr="006E40EA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'#endGameButton'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).</w:t>
      </w:r>
      <w:r w:rsidRPr="006E40EA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prop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(</w:t>
      </w:r>
      <w:r w:rsidRPr="006E40EA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'disabled'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, </w:t>
      </w:r>
      <w:r w:rsidRPr="006E40EA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true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).</w:t>
      </w:r>
      <w:r w:rsidRPr="006E40EA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hide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();</w:t>
      </w:r>
    </w:p>
    <w:p w14:paraId="4C763A16" w14:textId="77777777" w:rsidR="0026291D" w:rsidRPr="006E40EA" w:rsidRDefault="0026291D" w:rsidP="0026291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                </w:t>
      </w:r>
      <w:r w:rsidRPr="006E40EA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this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.</w:t>
      </w:r>
      <w:r w:rsidRPr="006E40EA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loadUserInfo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();</w:t>
      </w:r>
    </w:p>
    <w:p w14:paraId="6E9F4098" w14:textId="77777777" w:rsidR="0026291D" w:rsidRPr="006E40EA" w:rsidRDefault="0026291D" w:rsidP="0026291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            } </w:t>
      </w:r>
      <w:r w:rsidRPr="006E40EA">
        <w:rPr>
          <w:rFonts w:ascii="Consolas" w:eastAsia="Times New Roman" w:hAnsi="Consolas" w:cs="Times New Roman"/>
          <w:color w:val="C586C0"/>
          <w:sz w:val="21"/>
          <w:szCs w:val="21"/>
          <w:lang w:val="en-US" w:eastAsia="fr-CH"/>
        </w:rPr>
        <w:t>else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 {</w:t>
      </w:r>
    </w:p>
    <w:p w14:paraId="6E7E08EB" w14:textId="77777777" w:rsidR="0026291D" w:rsidRPr="006E40EA" w:rsidRDefault="0026291D" w:rsidP="0026291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                </w:t>
      </w:r>
      <w:r w:rsidRPr="006E40EA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$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(</w:t>
      </w:r>
      <w:r w:rsidRPr="006E40EA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event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.</w:t>
      </w:r>
      <w:r w:rsidRPr="006E40EA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target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).</w:t>
      </w:r>
      <w:r w:rsidRPr="006E40EA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text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(</w:t>
      </w:r>
      <w:r w:rsidRPr="006E40EA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"WIN"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).</w:t>
      </w:r>
      <w:r w:rsidRPr="006E40EA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prop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(</w:t>
      </w:r>
      <w:r w:rsidRPr="006E40EA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"disabled"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, </w:t>
      </w:r>
      <w:r w:rsidRPr="006E40EA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true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);</w:t>
      </w:r>
    </w:p>
    <w:p w14:paraId="74290964" w14:textId="77777777" w:rsidR="0026291D" w:rsidRPr="006E40EA" w:rsidRDefault="0026291D" w:rsidP="0026291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            </w:t>
      </w:r>
      <w:r w:rsidRPr="006E40EA"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>}</w:t>
      </w:r>
    </w:p>
    <w:p w14:paraId="63AAAE2F" w14:textId="77777777" w:rsidR="0026291D" w:rsidRDefault="0026291D" w:rsidP="001279FE"/>
    <w:p w14:paraId="1C9CA0DF" w14:textId="77777777" w:rsidR="007A17E8" w:rsidRPr="007A17E8" w:rsidRDefault="007A17E8" w:rsidP="007A17E8"/>
    <w:p w14:paraId="33BA3744" w14:textId="77777777" w:rsidR="00C13E3F" w:rsidRDefault="00C13E3F" w:rsidP="00E63235">
      <w:pPr>
        <w:pStyle w:val="Titre2"/>
      </w:pPr>
      <w:bookmarkStart w:id="18" w:name="_Toc191564199"/>
      <w:r>
        <w:t>Problèmes rencontrés (minimum 3)</w:t>
      </w:r>
      <w:bookmarkEnd w:id="18"/>
    </w:p>
    <w:p w14:paraId="2E2DEB23" w14:textId="2431413E" w:rsidR="00377BB6" w:rsidRDefault="00692F11" w:rsidP="00377BB6">
      <w:r>
        <w:t xml:space="preserve">Le problème qui m’a demandé le plus de réflexion et de temps </w:t>
      </w:r>
      <w:r w:rsidR="00BA746F">
        <w:t>a clairement été la gestion des transactions</w:t>
      </w:r>
      <w:r w:rsidR="00F24F47">
        <w:t>.</w:t>
      </w:r>
    </w:p>
    <w:p w14:paraId="270A1A38" w14:textId="74D892C3" w:rsidR="00F24F47" w:rsidRDefault="00F24F47" w:rsidP="00377BB6">
      <w:r>
        <w:t>Comme l’action de démarrage de mon jeu est traité sous forme de statut (</w:t>
      </w:r>
      <w:r w:rsidR="00AE5043">
        <w:t>en cours de partie ou non</w:t>
      </w:r>
      <w:r>
        <w:t>)</w:t>
      </w:r>
      <w:r w:rsidR="00AE5043">
        <w:t>, avec l’aide du professeur</w:t>
      </w:r>
      <w:r w:rsidR="000A5915">
        <w:t xml:space="preserve"> nous avons imaginé un système de transactions ou toutes les actions (gains, pertes)</w:t>
      </w:r>
      <w:r w:rsidR="002244C2">
        <w:t xml:space="preserve"> seraient effectuées lorsque la partie est </w:t>
      </w:r>
      <w:r w:rsidR="00E77E0D">
        <w:t>terminée, ainsi cela aurait réglé le problème suivant :</w:t>
      </w:r>
    </w:p>
    <w:p w14:paraId="083CE6FB" w14:textId="1C32651E" w:rsidR="00FE22E8" w:rsidRDefault="00FE22E8" w:rsidP="00377BB6">
      <w:r>
        <w:t xml:space="preserve">Si l’utilisateur </w:t>
      </w:r>
      <w:r w:rsidRPr="0047245C">
        <w:rPr>
          <w:b/>
          <w:bCs/>
        </w:rPr>
        <w:t>ferme</w:t>
      </w:r>
      <w:r>
        <w:t xml:space="preserve">, </w:t>
      </w:r>
      <w:r w:rsidRPr="0047245C">
        <w:rPr>
          <w:b/>
          <w:bCs/>
        </w:rPr>
        <w:t>recharge</w:t>
      </w:r>
      <w:r>
        <w:t xml:space="preserve"> ou fait n’importe quelle action </w:t>
      </w:r>
      <w:r w:rsidR="004A4825">
        <w:t xml:space="preserve">l’onglet internet alors qu’il est en </w:t>
      </w:r>
      <w:r w:rsidR="005360DB">
        <w:t xml:space="preserve">pleine </w:t>
      </w:r>
      <w:r w:rsidR="004A4825">
        <w:t xml:space="preserve">partie, les </w:t>
      </w:r>
      <w:r w:rsidR="0047245C">
        <w:t xml:space="preserve">actions du joueur </w:t>
      </w:r>
      <w:r w:rsidR="005360DB">
        <w:t xml:space="preserve">faites durant celle-ci ne modifierais pas la base de </w:t>
      </w:r>
      <w:r w:rsidR="008348CF">
        <w:t>données</w:t>
      </w:r>
      <w:r w:rsidR="004B0268">
        <w:t xml:space="preserve"> et ainsi cela aurait </w:t>
      </w:r>
      <w:r w:rsidR="008348CF">
        <w:t>donc sécurisé ce problème.</w:t>
      </w:r>
    </w:p>
    <w:p w14:paraId="008B148C" w14:textId="5448D981" w:rsidR="008348CF" w:rsidRDefault="008348CF" w:rsidP="00377BB6">
      <w:r w:rsidRPr="008348CF">
        <w:rPr>
          <w:b/>
          <w:bCs/>
        </w:rPr>
        <w:t>Cependant</w:t>
      </w:r>
      <w:r>
        <w:t xml:space="preserve">, </w:t>
      </w:r>
      <w:r w:rsidR="00254151">
        <w:t xml:space="preserve">l’utilisateur </w:t>
      </w:r>
      <w:r w:rsidR="00652018">
        <w:t>pendant cette partie, va effectuer des actions comme</w:t>
      </w:r>
      <w:r w:rsidR="00320059">
        <w:t xml:space="preserve"> cliquer sur une case par exemple, et ceci pose </w:t>
      </w:r>
      <w:r w:rsidR="00D53C93">
        <w:t>un problème</w:t>
      </w:r>
      <w:r w:rsidR="00320059">
        <w:t xml:space="preserve">, en effet en cliquant sur une case </w:t>
      </w:r>
      <w:r w:rsidR="00913C34">
        <w:t xml:space="preserve">il va effectuer une nouvelle requête </w:t>
      </w:r>
      <w:r w:rsidR="00D53C93">
        <w:t xml:space="preserve">web. </w:t>
      </w:r>
      <w:r w:rsidR="00D53C93" w:rsidRPr="00433151">
        <w:rPr>
          <w:b/>
          <w:bCs/>
        </w:rPr>
        <w:t>Or</w:t>
      </w:r>
      <w:r w:rsidR="00D53C93">
        <w:t xml:space="preserve">, nous avons appris </w:t>
      </w:r>
      <w:r w:rsidR="00433151">
        <w:t xml:space="preserve">que </w:t>
      </w:r>
      <w:r w:rsidR="00FA4456" w:rsidRPr="00FA4456">
        <w:t>Quand un script PHP est exécuté, le moteur PHP lit le code de haut en bas, ligne par ligne, et l’exécute dans l’ordre.</w:t>
      </w:r>
    </w:p>
    <w:p w14:paraId="79615B76" w14:textId="77777777" w:rsidR="00C87503" w:rsidRDefault="00764FCC" w:rsidP="00377BB6">
      <w:r>
        <w:t xml:space="preserve">Ce qui nous pose donc </w:t>
      </w:r>
      <w:r w:rsidR="00774E1E">
        <w:t>un problème</w:t>
      </w:r>
      <w:r>
        <w:t xml:space="preserve"> ici c’est </w:t>
      </w:r>
      <w:r w:rsidR="00375330">
        <w:t>le singleton (PDO), à chaque clic sur une case</w:t>
      </w:r>
      <w:r w:rsidR="00774E1E">
        <w:t xml:space="preserve">, tout notre code </w:t>
      </w:r>
      <w:r w:rsidR="002E7443">
        <w:t>PHP</w:t>
      </w:r>
      <w:r w:rsidR="00774E1E">
        <w:t xml:space="preserve"> est </w:t>
      </w:r>
      <w:r w:rsidR="002E7443">
        <w:t>re-exécuté,</w:t>
      </w:r>
      <w:r w:rsidR="00C87503">
        <w:t xml:space="preserve"> dont cette partie :</w:t>
      </w:r>
    </w:p>
    <w:p w14:paraId="08D34E18" w14:textId="5892E99E" w:rsidR="00C87503" w:rsidRDefault="00C87503" w:rsidP="00377BB6">
      <w:r w:rsidRPr="00375330">
        <w:rPr>
          <w:noProof/>
        </w:rPr>
        <w:drawing>
          <wp:inline distT="0" distB="0" distL="0" distR="0" wp14:anchorId="171938C1" wp14:editId="3DA2FC3C">
            <wp:extent cx="3458058" cy="1152686"/>
            <wp:effectExtent l="0" t="0" r="9525" b="9525"/>
            <wp:docPr id="566876827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876827" name="Image 1" descr="Une image contenant texte, capture d’écran, Police&#10;&#10;Description générée automatiquement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58058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A2547" w14:textId="4DA1EC82" w:rsidR="00764FCC" w:rsidRDefault="002E7443" w:rsidP="00377BB6">
      <w:r>
        <w:t xml:space="preserve"> </w:t>
      </w:r>
      <w:r w:rsidR="00C87503">
        <w:t>C</w:t>
      </w:r>
      <w:r>
        <w:t>e qui fait que dans notre transaction,</w:t>
      </w:r>
      <w:r w:rsidR="00C87503">
        <w:t xml:space="preserve"> tout ce qui </w:t>
      </w:r>
      <w:r w:rsidR="00DD5317">
        <w:t>a été ajouté à la query :</w:t>
      </w:r>
    </w:p>
    <w:p w14:paraId="56242775" w14:textId="0631D163" w:rsidR="00DD5317" w:rsidRDefault="00DD5317" w:rsidP="00377BB6">
      <w:r w:rsidRPr="00DD5317">
        <w:rPr>
          <w:noProof/>
        </w:rPr>
        <w:drawing>
          <wp:inline distT="0" distB="0" distL="0" distR="0" wp14:anchorId="403A7F6F" wp14:editId="1F378F35">
            <wp:extent cx="3705742" cy="181000"/>
            <wp:effectExtent l="0" t="0" r="9525" b="9525"/>
            <wp:docPr id="278401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4015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05742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BA2EB" w14:textId="61F2AE79" w:rsidR="00DD5317" w:rsidRDefault="00BF6B53" w:rsidP="00377BB6">
      <w:r>
        <w:t>Va donc disparaître car ce n’est plus la même instance.</w:t>
      </w:r>
      <w:r w:rsidR="007D7D4D">
        <w:t xml:space="preserve"> </w:t>
      </w:r>
    </w:p>
    <w:p w14:paraId="46ED3C39" w14:textId="1D64A5A3" w:rsidR="00F35C8F" w:rsidRDefault="00FA281C" w:rsidP="00377BB6">
      <w:r>
        <w:lastRenderedPageBreak/>
        <w:t xml:space="preserve">Pour résoudre ce problème j’ai ajouté du côté client ce code, qui permet de traiter quoi faire dans les cas </w:t>
      </w:r>
      <w:r w:rsidR="00F35C8F">
        <w:t>où</w:t>
      </w:r>
      <w:r>
        <w:t xml:space="preserve"> l’user ferme, recharge la page web :</w:t>
      </w:r>
    </w:p>
    <w:p w14:paraId="00CF006F" w14:textId="14DB02D8" w:rsidR="00F35C8F" w:rsidRPr="00F35C8F" w:rsidRDefault="00F35C8F" w:rsidP="00F35C8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  <w:r w:rsidRPr="00F35C8F">
        <w:rPr>
          <w:rFonts w:ascii="Consolas" w:eastAsia="Times New Roman" w:hAnsi="Consolas" w:cs="Times New Roman"/>
          <w:color w:val="6A9955"/>
          <w:sz w:val="21"/>
          <w:szCs w:val="21"/>
          <w:lang w:eastAsia="fr-CH"/>
        </w:rPr>
        <w:t>//gère si le user recharge la page ou ferme l</w:t>
      </w:r>
      <w:r w:rsidR="009A3304">
        <w:rPr>
          <w:rFonts w:ascii="Consolas" w:eastAsia="Times New Roman" w:hAnsi="Consolas" w:cs="Times New Roman"/>
          <w:color w:val="6A9955"/>
          <w:sz w:val="21"/>
          <w:szCs w:val="21"/>
          <w:lang w:eastAsia="fr-CH"/>
        </w:rPr>
        <w:t>’</w:t>
      </w:r>
      <w:r w:rsidRPr="00F35C8F">
        <w:rPr>
          <w:rFonts w:ascii="Consolas" w:eastAsia="Times New Roman" w:hAnsi="Consolas" w:cs="Times New Roman"/>
          <w:color w:val="6A9955"/>
          <w:sz w:val="21"/>
          <w:szCs w:val="21"/>
          <w:lang w:eastAsia="fr-CH"/>
        </w:rPr>
        <w:t>onglet en pleine partie :</w:t>
      </w:r>
    </w:p>
    <w:p w14:paraId="205062EA" w14:textId="77777777" w:rsidR="00F35C8F" w:rsidRPr="00F35C8F" w:rsidRDefault="00F35C8F" w:rsidP="00F35C8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F35C8F"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 xml:space="preserve">        </w:t>
      </w:r>
      <w:r w:rsidRPr="00F35C8F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$</w:t>
      </w:r>
      <w:r w:rsidRPr="00F35C8F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(</w:t>
      </w:r>
      <w:r w:rsidRPr="00F35C8F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window</w:t>
      </w:r>
      <w:r w:rsidRPr="00F35C8F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).</w:t>
      </w:r>
      <w:r w:rsidRPr="00F35C8F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on</w:t>
      </w:r>
      <w:r w:rsidRPr="00F35C8F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(</w:t>
      </w:r>
      <w:r w:rsidRPr="00F35C8F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"beforeunload"</w:t>
      </w:r>
      <w:r w:rsidRPr="00F35C8F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, () </w:t>
      </w:r>
      <w:r w:rsidRPr="00F35C8F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=&gt;</w:t>
      </w:r>
      <w:r w:rsidRPr="00F35C8F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 {</w:t>
      </w:r>
    </w:p>
    <w:p w14:paraId="46EF7483" w14:textId="77777777" w:rsidR="00F35C8F" w:rsidRPr="00F35C8F" w:rsidRDefault="00F35C8F" w:rsidP="00F35C8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F35C8F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            </w:t>
      </w:r>
      <w:r w:rsidRPr="00F35C8F">
        <w:rPr>
          <w:rFonts w:ascii="Consolas" w:eastAsia="Times New Roman" w:hAnsi="Consolas" w:cs="Times New Roman"/>
          <w:color w:val="C586C0"/>
          <w:sz w:val="21"/>
          <w:szCs w:val="21"/>
          <w:lang w:val="en-US" w:eastAsia="fr-CH"/>
        </w:rPr>
        <w:t>if</w:t>
      </w:r>
      <w:r w:rsidRPr="00F35C8F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 (</w:t>
      </w:r>
      <w:r w:rsidRPr="00F35C8F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$</w:t>
      </w:r>
      <w:r w:rsidRPr="00F35C8F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(</w:t>
      </w:r>
      <w:r w:rsidRPr="00F35C8F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'#endGameButton'</w:t>
      </w:r>
      <w:r w:rsidRPr="00F35C8F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).</w:t>
      </w:r>
      <w:r w:rsidRPr="00F35C8F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is</w:t>
      </w:r>
      <w:r w:rsidRPr="00F35C8F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(</w:t>
      </w:r>
      <w:r w:rsidRPr="00F35C8F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':visible'</w:t>
      </w:r>
      <w:r w:rsidRPr="00F35C8F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>)) {</w:t>
      </w:r>
    </w:p>
    <w:p w14:paraId="6B55B232" w14:textId="77777777" w:rsidR="00F35C8F" w:rsidRPr="00F35C8F" w:rsidRDefault="00F35C8F" w:rsidP="00F35C8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  <w:r w:rsidRPr="00F35C8F"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  <w:t xml:space="preserve">                </w:t>
      </w:r>
      <w:r w:rsidRPr="00F35C8F">
        <w:rPr>
          <w:rFonts w:ascii="Consolas" w:eastAsia="Times New Roman" w:hAnsi="Consolas" w:cs="Times New Roman"/>
          <w:color w:val="569CD6"/>
          <w:sz w:val="21"/>
          <w:szCs w:val="21"/>
          <w:lang w:eastAsia="fr-CH"/>
        </w:rPr>
        <w:t>this</w:t>
      </w:r>
      <w:r w:rsidRPr="00F35C8F"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>.</w:t>
      </w:r>
      <w:r w:rsidRPr="00F35C8F">
        <w:rPr>
          <w:rFonts w:ascii="Consolas" w:eastAsia="Times New Roman" w:hAnsi="Consolas" w:cs="Times New Roman"/>
          <w:color w:val="DCDCAA"/>
          <w:sz w:val="21"/>
          <w:szCs w:val="21"/>
          <w:lang w:eastAsia="fr-CH"/>
        </w:rPr>
        <w:t>endGameHandler</w:t>
      </w:r>
      <w:r w:rsidRPr="00F35C8F"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>();</w:t>
      </w:r>
    </w:p>
    <w:p w14:paraId="51A22033" w14:textId="77777777" w:rsidR="00F35C8F" w:rsidRPr="00F35C8F" w:rsidRDefault="00F35C8F" w:rsidP="00F35C8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  <w:r w:rsidRPr="00F35C8F"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>            }</w:t>
      </w:r>
    </w:p>
    <w:p w14:paraId="53BA1E11" w14:textId="77777777" w:rsidR="00F35C8F" w:rsidRDefault="00F35C8F" w:rsidP="00F35C8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  <w:r w:rsidRPr="00F35C8F"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>        });</w:t>
      </w:r>
    </w:p>
    <w:p w14:paraId="4C284E79" w14:textId="77777777" w:rsidR="00CE1FAE" w:rsidRDefault="00CE1FAE" w:rsidP="00CE1FAE">
      <w:pPr>
        <w:rPr>
          <w:lang w:eastAsia="fr-CH"/>
        </w:rPr>
      </w:pPr>
    </w:p>
    <w:p w14:paraId="666DD749" w14:textId="131B7274" w:rsidR="00CE1FAE" w:rsidRPr="009A224A" w:rsidRDefault="009A224A" w:rsidP="00CE1FAE">
      <w:pPr>
        <w:rPr>
          <w:lang w:eastAsia="fr-CH"/>
        </w:rPr>
      </w:pPr>
      <w:r w:rsidRPr="009A224A">
        <w:rPr>
          <w:lang w:eastAsia="fr-CH"/>
        </w:rPr>
        <w:t xml:space="preserve">Donc, avec </w:t>
      </w:r>
      <w:r w:rsidRPr="00F35C8F">
        <w:rPr>
          <w:rFonts w:ascii="Consolas" w:eastAsia="Times New Roman" w:hAnsi="Consolas" w:cs="Times New Roman"/>
          <w:color w:val="DCDCAA"/>
          <w:sz w:val="21"/>
          <w:szCs w:val="21"/>
          <w:lang w:eastAsia="fr-CH"/>
        </w:rPr>
        <w:t>$</w:t>
      </w:r>
      <w:r w:rsidRPr="00F35C8F"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>(</w:t>
      </w:r>
      <w:r w:rsidRPr="00F35C8F">
        <w:rPr>
          <w:rFonts w:ascii="Consolas" w:eastAsia="Times New Roman" w:hAnsi="Consolas" w:cs="Times New Roman"/>
          <w:color w:val="9CDCFE"/>
          <w:sz w:val="21"/>
          <w:szCs w:val="21"/>
          <w:lang w:eastAsia="fr-CH"/>
        </w:rPr>
        <w:t>window</w:t>
      </w:r>
      <w:r w:rsidRPr="00F35C8F"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>).</w:t>
      </w:r>
      <w:r w:rsidRPr="00F35C8F">
        <w:rPr>
          <w:rFonts w:ascii="Consolas" w:eastAsia="Times New Roman" w:hAnsi="Consolas" w:cs="Times New Roman"/>
          <w:color w:val="DCDCAA"/>
          <w:sz w:val="21"/>
          <w:szCs w:val="21"/>
          <w:lang w:eastAsia="fr-CH"/>
        </w:rPr>
        <w:t>on</w:t>
      </w:r>
      <w:r w:rsidRPr="00F35C8F"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  <w:t>(</w:t>
      </w:r>
      <w:r w:rsidRPr="00F35C8F">
        <w:rPr>
          <w:rFonts w:ascii="Consolas" w:eastAsia="Times New Roman" w:hAnsi="Consolas" w:cs="Times New Roman"/>
          <w:color w:val="CE9178"/>
          <w:sz w:val="21"/>
          <w:szCs w:val="21"/>
          <w:lang w:eastAsia="fr-CH"/>
        </w:rPr>
        <w:t>"beforeunload"</w:t>
      </w:r>
      <w:r w:rsidRPr="009A224A">
        <w:rPr>
          <w:rFonts w:ascii="Consolas" w:eastAsia="Times New Roman" w:hAnsi="Consolas" w:cs="Times New Roman"/>
          <w:color w:val="CE9178"/>
          <w:sz w:val="21"/>
          <w:szCs w:val="21"/>
          <w:lang w:eastAsia="fr-CH"/>
        </w:rPr>
        <w:t xml:space="preserve">) </w:t>
      </w:r>
      <w:r w:rsidRPr="004B5A1C">
        <w:t>on va automatiquement terminer la parti</w:t>
      </w:r>
      <w:r w:rsidR="004B5A1C">
        <w:t>e en appelant enGameHandler.</w:t>
      </w:r>
    </w:p>
    <w:p w14:paraId="59E67EF7" w14:textId="77777777" w:rsidR="00FA281C" w:rsidRPr="009A224A" w:rsidRDefault="00FA281C" w:rsidP="00377BB6"/>
    <w:p w14:paraId="48A46479" w14:textId="77777777" w:rsidR="008348CF" w:rsidRPr="009A224A" w:rsidRDefault="008348CF" w:rsidP="00377BB6"/>
    <w:p w14:paraId="29952EC2" w14:textId="77777777" w:rsidR="00692F11" w:rsidRPr="009A224A" w:rsidRDefault="00692F11" w:rsidP="00377BB6"/>
    <w:p w14:paraId="49556BE9" w14:textId="120A63F0" w:rsidR="00377BB6" w:rsidRDefault="005B7077" w:rsidP="00377BB6">
      <w:r>
        <w:t>Le deuxième problème rencontré durant mon projet à été la gestion des jetons</w:t>
      </w:r>
      <w:r w:rsidR="00115BD2">
        <w:t>, en effet, au début je sto</w:t>
      </w:r>
      <w:r w:rsidR="00334D05">
        <w:t>ckais mes jetons dans un</w:t>
      </w:r>
      <w:r w:rsidR="009E6197">
        <w:t>e</w:t>
      </w:r>
      <w:r w:rsidR="00334D05">
        <w:t xml:space="preserve"> table séparée du joueur</w:t>
      </w:r>
      <w:r w:rsidR="00984B56">
        <w:t xml:space="preserve"> </w:t>
      </w:r>
      <w:r w:rsidR="00CF36AD">
        <w:t>où</w:t>
      </w:r>
      <w:r w:rsidR="00984B56">
        <w:t xml:space="preserve"> le jeton serait une unité distincte dans m</w:t>
      </w:r>
      <w:r w:rsidR="00CF36AD">
        <w:t>on projet,</w:t>
      </w:r>
      <w:r w:rsidR="00F020DC">
        <w:t xml:space="preserve"> ceci </w:t>
      </w:r>
      <w:r w:rsidR="00F70704">
        <w:t>aurait</w:t>
      </w:r>
      <w:r w:rsidR="00F020DC">
        <w:t xml:space="preserve"> été utile</w:t>
      </w:r>
      <w:r w:rsidR="00D00F76">
        <w:t xml:space="preserve"> </w:t>
      </w:r>
      <w:r w:rsidR="00EC35E0">
        <w:t>avec un des jeux que je n</w:t>
      </w:r>
      <w:r w:rsidR="00F322B2">
        <w:t>e vais déployer</w:t>
      </w:r>
      <w:r w:rsidR="00DF6681">
        <w:t xml:space="preserve"> où </w:t>
      </w:r>
      <w:r w:rsidR="00BA746F">
        <w:t>il y</w:t>
      </w:r>
      <w:r w:rsidR="00DF6681">
        <w:t xml:space="preserve"> aurait besoin de distinguer </w:t>
      </w:r>
      <w:r w:rsidR="002401B1">
        <w:t>les jetons</w:t>
      </w:r>
      <w:r w:rsidR="00692F11">
        <w:t>.</w:t>
      </w:r>
    </w:p>
    <w:p w14:paraId="611CAF40" w14:textId="70E08C16" w:rsidR="00F70704" w:rsidRDefault="00F70704" w:rsidP="00377BB6"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16B141C" wp14:editId="72BBF359">
                <wp:simplePos x="0" y="0"/>
                <wp:positionH relativeFrom="column">
                  <wp:posOffset>118504</wp:posOffset>
                </wp:positionH>
                <wp:positionV relativeFrom="paragraph">
                  <wp:posOffset>1256077</wp:posOffset>
                </wp:positionV>
                <wp:extent cx="866160" cy="33840"/>
                <wp:effectExtent l="95250" t="152400" r="105410" b="156845"/>
                <wp:wrapNone/>
                <wp:docPr id="50335993" name="Encre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8661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7E7514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2" o:spid="_x0000_s1026" type="#_x0000_t75" style="position:absolute;margin-left:5.15pt;margin-top:90.4pt;width:76.7pt;height:19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">
                <v:imagedata r:id="rId29" o:title=""/>
              </v:shape>
            </w:pict>
          </mc:Fallback>
        </mc:AlternateContent>
      </w:r>
      <w:r>
        <w:t>Donc les jetons sont des attributs du joueur :</w:t>
      </w:r>
      <w:r>
        <w:br/>
      </w:r>
      <w:r w:rsidRPr="00F70704">
        <w:rPr>
          <w:noProof/>
        </w:rPr>
        <w:drawing>
          <wp:inline distT="0" distB="0" distL="0" distR="0" wp14:anchorId="3D98F530" wp14:editId="41D30F03">
            <wp:extent cx="1495634" cy="1524213"/>
            <wp:effectExtent l="0" t="0" r="9525" b="0"/>
            <wp:docPr id="1063576446" name="Image 1" descr="Une image contenant texte, Police, nombr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576446" name="Image 1" descr="Une image contenant texte, Police, nombre, capture d’écran&#10;&#10;Description générée automatiquement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95634" cy="1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576D3" w14:textId="77777777" w:rsidR="00AD198F" w:rsidRDefault="00AD198F" w:rsidP="00377BB6"/>
    <w:p w14:paraId="1EB2CAAD" w14:textId="77777777" w:rsidR="00734EA8" w:rsidRDefault="0050078E" w:rsidP="00377BB6">
      <w:r>
        <w:t xml:space="preserve">Le dernier problème </w:t>
      </w:r>
      <w:r w:rsidR="00E31A6B">
        <w:t>est plus comme une amélioration, dans mon projet,</w:t>
      </w:r>
      <w:r w:rsidR="00B3424C">
        <w:t xml:space="preserve"> pour distribuer les cases, j’ai eu l’idée que le php renvoie les cases sous forme de tableau au client</w:t>
      </w:r>
      <w:r w:rsidR="00166C2A">
        <w:t xml:space="preserve"> afin qu’il puisse les afficher mais en faisant ceci, il est facile de tricher pour voir le booléen associé </w:t>
      </w:r>
      <w:r w:rsidR="006C2A80">
        <w:t>à</w:t>
      </w:r>
      <w:r w:rsidR="00166C2A">
        <w:t xml:space="preserve"> la case</w:t>
      </w:r>
      <w:r w:rsidR="006930F2">
        <w:t xml:space="preserve"> (gagné/perdu). </w:t>
      </w:r>
    </w:p>
    <w:p w14:paraId="4ED839B3" w14:textId="20274C9C" w:rsidR="00115BD2" w:rsidRDefault="006930F2" w:rsidP="00377BB6">
      <w:r>
        <w:t>Donc je l’ai modifié et maintenant, le PHP ne retourne plus les cases du tout mais les stocke juste dans la db</w:t>
      </w:r>
      <w:r w:rsidR="00C0443B">
        <w:t xml:space="preserve"> en distribuant </w:t>
      </w:r>
      <w:r w:rsidR="00017F5C">
        <w:t xml:space="preserve">aléatoirement </w:t>
      </w:r>
      <w:r w:rsidR="00C0443B">
        <w:t xml:space="preserve">les statuts piège ou non en </w:t>
      </w:r>
      <w:r w:rsidR="00017F5C">
        <w:t>fonction du nombre de pièges donné par le joueur</w:t>
      </w:r>
      <w:r>
        <w:t xml:space="preserve">, et du côté client, </w:t>
      </w:r>
      <w:r w:rsidR="00D53EB7">
        <w:t>20 cases sont générées et affichées dans l’ordre avec un ID de 1 à 20,</w:t>
      </w:r>
      <w:r w:rsidR="000F09FE">
        <w:t xml:space="preserve"> et pour vérifier si un bouton est gagnant, on va juste récupérer l’id du bouton cli</w:t>
      </w:r>
      <w:r w:rsidR="006C2A80">
        <w:t>qué et vérifier dans la DB.</w:t>
      </w:r>
    </w:p>
    <w:p w14:paraId="71D8E127" w14:textId="58456C23" w:rsidR="00734EA8" w:rsidRDefault="00734EA8" w:rsidP="00377BB6">
      <w:r>
        <w:lastRenderedPageBreak/>
        <w:t>Exemple avec 3 cases pièges :</w:t>
      </w:r>
      <w:r>
        <w:br/>
      </w:r>
      <w:r w:rsidRPr="00734EA8">
        <w:rPr>
          <w:noProof/>
        </w:rPr>
        <w:drawing>
          <wp:inline distT="0" distB="0" distL="0" distR="0" wp14:anchorId="7A525F0A" wp14:editId="70C780C9">
            <wp:extent cx="1169377" cy="3236181"/>
            <wp:effectExtent l="0" t="0" r="0" b="2540"/>
            <wp:docPr id="467642107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642107" name="Image 1" descr="Une image contenant texte, capture d’écran, nombre, Police&#10;&#10;Description générée automatiquement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73080" cy="324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6F7AF" w14:textId="77777777" w:rsidR="00C13E3F" w:rsidRDefault="00C13E3F" w:rsidP="00E63235">
      <w:pPr>
        <w:pStyle w:val="Titre2"/>
      </w:pPr>
      <w:bookmarkStart w:id="19" w:name="_Toc191564200"/>
      <w:r>
        <w:t>Test unitaires avec fichier test.php et Postmann</w:t>
      </w:r>
      <w:bookmarkEnd w:id="19"/>
    </w:p>
    <w:p w14:paraId="3287BF43" w14:textId="1A476D85" w:rsidR="000317A5" w:rsidRDefault="0093327C" w:rsidP="000317A5">
      <w:r>
        <w:t>Test avec Postmann :</w:t>
      </w:r>
    </w:p>
    <w:p w14:paraId="156FB127" w14:textId="0EB6DA89" w:rsidR="006E15F2" w:rsidRDefault="006E15F2" w:rsidP="000317A5">
      <w:r>
        <w:t>Je tente de récupérer</w:t>
      </w:r>
      <w:r w:rsidR="00C61E47">
        <w:t xml:space="preserve"> le nombre de jetons pour un utilisateur</w:t>
      </w:r>
      <w:r w:rsidR="007475C4">
        <w:t xml:space="preserve"> (GET)</w:t>
      </w:r>
      <w:r w:rsidR="00C61E47">
        <w:t> :</w:t>
      </w:r>
    </w:p>
    <w:p w14:paraId="5856A677" w14:textId="1547581C" w:rsidR="0093327C" w:rsidRDefault="00681774" w:rsidP="000317A5"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4022C6C" wp14:editId="0A788E77">
                <wp:simplePos x="0" y="0"/>
                <wp:positionH relativeFrom="column">
                  <wp:posOffset>3059422</wp:posOffset>
                </wp:positionH>
                <wp:positionV relativeFrom="paragraph">
                  <wp:posOffset>207580</wp:posOffset>
                </wp:positionV>
                <wp:extent cx="883080" cy="360"/>
                <wp:effectExtent l="95250" t="152400" r="107950" b="152400"/>
                <wp:wrapNone/>
                <wp:docPr id="5325600" name="Encr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883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2026E" id="Encre 5" o:spid="_x0000_s1026" type="#_x0000_t75" style="position:absolute;margin-left:236.7pt;margin-top:7.85pt;width:78.05pt;height:17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">
                <v:imagedata r:id="rId33" o:title=""/>
              </v:shape>
            </w:pict>
          </mc:Fallback>
        </mc:AlternateContent>
      </w:r>
      <w:r w:rsidR="00C61E47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320E7FE" wp14:editId="68BE663D">
                <wp:simplePos x="0" y="0"/>
                <wp:positionH relativeFrom="column">
                  <wp:posOffset>985462</wp:posOffset>
                </wp:positionH>
                <wp:positionV relativeFrom="paragraph">
                  <wp:posOffset>3024189</wp:posOffset>
                </wp:positionV>
                <wp:extent cx="2162160" cy="54360"/>
                <wp:effectExtent l="95250" t="152400" r="143510" b="155575"/>
                <wp:wrapNone/>
                <wp:docPr id="937360597" name="Encre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1621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20C04" id="Encre 3" o:spid="_x0000_s1026" type="#_x0000_t75" style="position:absolute;margin-left:73.35pt;margin-top:229.65pt;width:178.75pt;height:21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">
                <v:imagedata r:id="rId35" o:title=""/>
              </v:shape>
            </w:pict>
          </mc:Fallback>
        </mc:AlternateContent>
      </w:r>
      <w:r w:rsidR="006E15F2" w:rsidRPr="006E15F2">
        <w:rPr>
          <w:noProof/>
        </w:rPr>
        <w:drawing>
          <wp:inline distT="0" distB="0" distL="0" distR="0" wp14:anchorId="62A5C3BA" wp14:editId="41898519">
            <wp:extent cx="5760720" cy="3423920"/>
            <wp:effectExtent l="0" t="0" r="0" b="5080"/>
            <wp:docPr id="1272565612" name="Image 1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565612" name="Image 1" descr="Une image contenant texte, capture d’écran, logiciel, nombre&#10;&#10;Description générée automatiquement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A9812" w14:textId="3DA58109" w:rsidR="00C61E47" w:rsidRDefault="00C61E47" w:rsidP="000317A5">
      <w:r>
        <w:t xml:space="preserve">On nous indique bel et bien qu’il faut être </w:t>
      </w:r>
      <w:r w:rsidR="00681774">
        <w:t>connecté</w:t>
      </w:r>
      <w:r>
        <w:t xml:space="preserve"> pour </w:t>
      </w:r>
      <w:r w:rsidR="00681774">
        <w:t>voir mes jetons.</w:t>
      </w:r>
    </w:p>
    <w:p w14:paraId="38FDBA1F" w14:textId="77777777" w:rsidR="001E0A18" w:rsidRDefault="001E0A18" w:rsidP="000317A5"/>
    <w:p w14:paraId="7454B54D" w14:textId="600697C9" w:rsidR="0060710C" w:rsidRDefault="001E0A18" w:rsidP="000317A5">
      <w:r>
        <w:t>Requête de connexion</w:t>
      </w:r>
      <w:r w:rsidR="0060710C">
        <w:t xml:space="preserve"> à mon site (POST) :</w:t>
      </w:r>
    </w:p>
    <w:p w14:paraId="520BAE05" w14:textId="293FE0D1" w:rsidR="0060710C" w:rsidRDefault="0060710C" w:rsidP="000317A5">
      <w:r>
        <w:t>Test logins corrects :</w:t>
      </w:r>
    </w:p>
    <w:p w14:paraId="742DB839" w14:textId="5FBD1FFD" w:rsidR="0060710C" w:rsidRDefault="0060710C" w:rsidP="000317A5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58118E1" wp14:editId="3DB00440">
                <wp:simplePos x="0" y="0"/>
                <wp:positionH relativeFrom="column">
                  <wp:posOffset>1072222</wp:posOffset>
                </wp:positionH>
                <wp:positionV relativeFrom="paragraph">
                  <wp:posOffset>4711020</wp:posOffset>
                </wp:positionV>
                <wp:extent cx="277560" cy="24840"/>
                <wp:effectExtent l="95250" t="152400" r="103505" b="146685"/>
                <wp:wrapNone/>
                <wp:docPr id="2041729122" name="Encr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775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EF244" id="Encre 9" o:spid="_x0000_s1026" type="#_x0000_t75" style="position:absolute;margin-left:80.2pt;margin-top:362.45pt;width:30.35pt;height:18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ABA391D" wp14:editId="3A8EE7FC">
                <wp:simplePos x="0" y="0"/>
                <wp:positionH relativeFrom="column">
                  <wp:posOffset>4483222</wp:posOffset>
                </wp:positionH>
                <wp:positionV relativeFrom="paragraph">
                  <wp:posOffset>2087340</wp:posOffset>
                </wp:positionV>
                <wp:extent cx="700200" cy="39600"/>
                <wp:effectExtent l="95250" t="152400" r="100330" b="151130"/>
                <wp:wrapNone/>
                <wp:docPr id="1909715712" name="Encr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7002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F7424" id="Encre 8" o:spid="_x0000_s1026" type="#_x0000_t75" style="position:absolute;margin-left:348.75pt;margin-top:155.85pt;width:63.65pt;height:20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28831162" wp14:editId="593C0871">
                <wp:simplePos x="0" y="0"/>
                <wp:positionH relativeFrom="column">
                  <wp:posOffset>4411222</wp:posOffset>
                </wp:positionH>
                <wp:positionV relativeFrom="paragraph">
                  <wp:posOffset>1783140</wp:posOffset>
                </wp:positionV>
                <wp:extent cx="461880" cy="57960"/>
                <wp:effectExtent l="95250" t="152400" r="128905" b="151765"/>
                <wp:wrapNone/>
                <wp:docPr id="1294343109" name="Encr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4618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A0B31" id="Encre 7" o:spid="_x0000_s1026" type="#_x0000_t75" style="position:absolute;margin-left:343.1pt;margin-top:131.9pt;width:44.85pt;height:21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31BD2662" wp14:editId="73FBD3FE">
                <wp:simplePos x="0" y="0"/>
                <wp:positionH relativeFrom="column">
                  <wp:posOffset>4456582</wp:posOffset>
                </wp:positionH>
                <wp:positionV relativeFrom="paragraph">
                  <wp:posOffset>1506660</wp:posOffset>
                </wp:positionV>
                <wp:extent cx="495720" cy="40680"/>
                <wp:effectExtent l="95250" t="152400" r="95250" b="149860"/>
                <wp:wrapNone/>
                <wp:docPr id="1774093981" name="Encre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4957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A432C" id="Encre 6" o:spid="_x0000_s1026" type="#_x0000_t75" style="position:absolute;margin-left:346.65pt;margin-top:110.15pt;width:47.55pt;height:20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">
                <v:imagedata r:id="rId44" o:title=""/>
              </v:shape>
            </w:pict>
          </mc:Fallback>
        </mc:AlternateContent>
      </w:r>
      <w:r w:rsidRPr="0060710C">
        <w:rPr>
          <w:noProof/>
        </w:rPr>
        <w:drawing>
          <wp:inline distT="0" distB="0" distL="0" distR="0" wp14:anchorId="33FA1C9A" wp14:editId="7C6B2F63">
            <wp:extent cx="5760720" cy="5005070"/>
            <wp:effectExtent l="0" t="0" r="0" b="5080"/>
            <wp:docPr id="938213784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213784" name="Image 1" descr="Une image contenant texte, capture d’écran, nombre, Police&#10;&#10;Description générée automatiquement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0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9A650" w14:textId="54D98B7E" w:rsidR="0060710C" w:rsidRDefault="0060710C" w:rsidP="000317A5">
      <w:r>
        <w:t>Test logins incorrects :</w:t>
      </w:r>
    </w:p>
    <w:p w14:paraId="18646444" w14:textId="093DCA56" w:rsidR="0060710C" w:rsidRDefault="009F430E" w:rsidP="000317A5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07B03FA" wp14:editId="1058BD08">
                <wp:simplePos x="0" y="0"/>
                <wp:positionH relativeFrom="column">
                  <wp:posOffset>1171222</wp:posOffset>
                </wp:positionH>
                <wp:positionV relativeFrom="paragraph">
                  <wp:posOffset>4610506</wp:posOffset>
                </wp:positionV>
                <wp:extent cx="1340280" cy="40680"/>
                <wp:effectExtent l="0" t="152400" r="127000" b="149860"/>
                <wp:wrapNone/>
                <wp:docPr id="1624839130" name="Encre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3402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39BEA" id="Encre 19" o:spid="_x0000_s1026" type="#_x0000_t75" style="position:absolute;margin-left:88pt;margin-top:354.55pt;width:114.05pt;height:20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6F5F320E" wp14:editId="6FFA524F">
                <wp:simplePos x="0" y="0"/>
                <wp:positionH relativeFrom="column">
                  <wp:posOffset>4299982</wp:posOffset>
                </wp:positionH>
                <wp:positionV relativeFrom="paragraph">
                  <wp:posOffset>2018146</wp:posOffset>
                </wp:positionV>
                <wp:extent cx="763920" cy="360"/>
                <wp:effectExtent l="95250" t="152400" r="93345" b="152400"/>
                <wp:wrapNone/>
                <wp:docPr id="986813920" name="Encre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763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C1929" id="Encre 15" o:spid="_x0000_s1026" type="#_x0000_t75" style="position:absolute;margin-left:334.4pt;margin-top:150.4pt;width:68.65pt;height:17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">
                <v:imagedata r:id="rId49" o:title=""/>
              </v:shape>
            </w:pict>
          </mc:Fallback>
        </mc:AlternateContent>
      </w:r>
      <w:r w:rsidRPr="009F430E">
        <w:rPr>
          <w:noProof/>
        </w:rPr>
        <w:drawing>
          <wp:inline distT="0" distB="0" distL="0" distR="0" wp14:anchorId="7F5E90EB" wp14:editId="7239BD70">
            <wp:extent cx="5760720" cy="4989830"/>
            <wp:effectExtent l="0" t="0" r="0" b="1270"/>
            <wp:docPr id="1644508350" name="Image 1" descr="Une image contenant texte, capture d’écran, nombr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508350" name="Image 1" descr="Une image contenant texte, capture d’écran, nombre, logiciel&#10;&#10;Description générée automatiquement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1BA7E" w14:textId="7AC94CD7" w:rsidR="00681774" w:rsidRDefault="004949A6" w:rsidP="000317A5">
      <w:r>
        <w:t xml:space="preserve">Je </w:t>
      </w:r>
      <w:r w:rsidR="005C75E3">
        <w:t xml:space="preserve">vois </w:t>
      </w:r>
      <w:r>
        <w:t xml:space="preserve">bien que les identifiants </w:t>
      </w:r>
      <w:r w:rsidR="0086052D">
        <w:t xml:space="preserve">sont </w:t>
      </w:r>
      <w:r>
        <w:t>incorr</w:t>
      </w:r>
      <w:r w:rsidR="0086052D">
        <w:t>ects.</w:t>
      </w:r>
    </w:p>
    <w:p w14:paraId="4D54A5E7" w14:textId="77777777" w:rsidR="005C75E3" w:rsidRDefault="005C75E3" w:rsidP="000317A5"/>
    <w:p w14:paraId="6F218FD0" w14:textId="180818F3" w:rsidR="00132632" w:rsidRDefault="0010457F" w:rsidP="000317A5">
      <w:r>
        <w:t xml:space="preserve">Pour </w:t>
      </w:r>
      <w:r w:rsidR="005C75E3">
        <w:t>terminer une partie (PUT) :</w:t>
      </w:r>
    </w:p>
    <w:p w14:paraId="2D91840D" w14:textId="643AC53F" w:rsidR="00552331" w:rsidRDefault="00552331" w:rsidP="000317A5">
      <w:r>
        <w:t>(</w:t>
      </w:r>
      <w:r w:rsidR="005311A5">
        <w:t>Je</w:t>
      </w:r>
      <w:r>
        <w:t xml:space="preserve"> me suis loggé et j’ai démarré une partie)</w:t>
      </w:r>
    </w:p>
    <w:p w14:paraId="33D2FE30" w14:textId="2568D98E" w:rsidR="00D9055E" w:rsidRDefault="00646C4F" w:rsidP="000317A5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26EE68A" wp14:editId="2B56E20A">
                <wp:simplePos x="0" y="0"/>
                <wp:positionH relativeFrom="column">
                  <wp:posOffset>4162813</wp:posOffset>
                </wp:positionH>
                <wp:positionV relativeFrom="paragraph">
                  <wp:posOffset>1506675</wp:posOffset>
                </wp:positionV>
                <wp:extent cx="563040" cy="7560"/>
                <wp:effectExtent l="95250" t="152400" r="104140" b="164465"/>
                <wp:wrapNone/>
                <wp:docPr id="1529394876" name="Encre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563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06E8F" id="Encre 26" o:spid="_x0000_s1026" type="#_x0000_t75" style="position:absolute;margin-left:323.55pt;margin-top:110.15pt;width:52.85pt;height:17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">
                <v:imagedata r:id="rId52" o:title=""/>
              </v:shape>
            </w:pict>
          </mc:Fallback>
        </mc:AlternateContent>
      </w:r>
      <w:r w:rsidR="00552331" w:rsidRPr="00552331">
        <w:rPr>
          <w:noProof/>
        </w:rPr>
        <w:drawing>
          <wp:inline distT="0" distB="0" distL="0" distR="0" wp14:anchorId="6FBFA08D" wp14:editId="7F7F3610">
            <wp:extent cx="5760720" cy="5088255"/>
            <wp:effectExtent l="0" t="0" r="0" b="0"/>
            <wp:docPr id="488304485" name="Image 1" descr="Une image contenant texte, capture d’écran, nombr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304485" name="Image 1" descr="Une image contenant texte, capture d’écran, nombre, logiciel&#10;&#10;Description générée automatiquement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86305" w14:textId="260B3A97" w:rsidR="0086052D" w:rsidRDefault="00646C4F" w:rsidP="000317A5">
      <w:r>
        <w:t>Test si aucune partie est en cours (PUT) :</w:t>
      </w:r>
    </w:p>
    <w:p w14:paraId="100BE8F8" w14:textId="0A71E5DD" w:rsidR="00646C4F" w:rsidRDefault="00646C4F" w:rsidP="000317A5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4E8C0C5A" wp14:editId="14986964">
                <wp:simplePos x="0" y="0"/>
                <wp:positionH relativeFrom="column">
                  <wp:posOffset>1206853</wp:posOffset>
                </wp:positionH>
                <wp:positionV relativeFrom="paragraph">
                  <wp:posOffset>4826855</wp:posOffset>
                </wp:positionV>
                <wp:extent cx="1426680" cy="24120"/>
                <wp:effectExtent l="95250" t="152400" r="97790" b="147955"/>
                <wp:wrapNone/>
                <wp:docPr id="630861330" name="Encre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4266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3EFA4" id="Encre 29" o:spid="_x0000_s1026" type="#_x0000_t75" style="position:absolute;margin-left:90.8pt;margin-top:371.55pt;width:120.85pt;height:18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02A069B" wp14:editId="15FCDC04">
                <wp:simplePos x="0" y="0"/>
                <wp:positionH relativeFrom="column">
                  <wp:posOffset>4578613</wp:posOffset>
                </wp:positionH>
                <wp:positionV relativeFrom="paragraph">
                  <wp:posOffset>1514135</wp:posOffset>
                </wp:positionV>
                <wp:extent cx="505800" cy="59400"/>
                <wp:effectExtent l="95250" t="152400" r="104140" b="150495"/>
                <wp:wrapNone/>
                <wp:docPr id="1302289221" name="Encre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5058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6F717" id="Encre 27" o:spid="_x0000_s1026" type="#_x0000_t75" style="position:absolute;margin-left:356.25pt;margin-top:110.7pt;width:48.35pt;height:21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">
                <v:imagedata r:id="rId57" o:title=""/>
              </v:shape>
            </w:pict>
          </mc:Fallback>
        </mc:AlternateContent>
      </w:r>
      <w:r w:rsidRPr="00646C4F">
        <w:rPr>
          <w:noProof/>
        </w:rPr>
        <w:drawing>
          <wp:inline distT="0" distB="0" distL="0" distR="0" wp14:anchorId="56CF187E" wp14:editId="7AB9E236">
            <wp:extent cx="5760720" cy="5320030"/>
            <wp:effectExtent l="0" t="0" r="0" b="0"/>
            <wp:docPr id="2139145353" name="Image 1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145353" name="Image 1" descr="Une image contenant texte, capture d’écran, logiciel, nombre&#10;&#10;Description générée automatiquement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64DF5" w14:textId="03024B97" w:rsidR="00C32419" w:rsidRDefault="00C32419" w:rsidP="000317A5">
      <w:r>
        <w:t>Vérification des codes http retournés :</w:t>
      </w:r>
    </w:p>
    <w:p w14:paraId="066F4C4F" w14:textId="07FCC272" w:rsidR="00C32419" w:rsidRDefault="00C32419" w:rsidP="000317A5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BC3927" wp14:editId="4F7DD4E5">
                <wp:simplePos x="0" y="0"/>
                <wp:positionH relativeFrom="margin">
                  <wp:posOffset>5214627</wp:posOffset>
                </wp:positionH>
                <wp:positionV relativeFrom="paragraph">
                  <wp:posOffset>2168155</wp:posOffset>
                </wp:positionV>
                <wp:extent cx="522675" cy="391886"/>
                <wp:effectExtent l="0" t="0" r="10795" b="27305"/>
                <wp:wrapNone/>
                <wp:docPr id="736895261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675" cy="39188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38B38E" id="Ellipse 36" o:spid="_x0000_s1026" style="position:absolute;margin-left:410.6pt;margin-top:170.7pt;width:41.15pt;height:30.8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15AE4262" wp14:editId="6D736180">
                <wp:simplePos x="0" y="0"/>
                <wp:positionH relativeFrom="column">
                  <wp:posOffset>3036013</wp:posOffset>
                </wp:positionH>
                <wp:positionV relativeFrom="paragraph">
                  <wp:posOffset>340058</wp:posOffset>
                </wp:positionV>
                <wp:extent cx="87480" cy="7560"/>
                <wp:effectExtent l="95250" t="152400" r="103505" b="164465"/>
                <wp:wrapNone/>
                <wp:docPr id="836326073" name="Encre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87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B6D16" id="Encre 35" o:spid="_x0000_s1026" type="#_x0000_t75" style="position:absolute;margin-left:234.85pt;margin-top:18.3pt;width:15.4pt;height:17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">
                <v:imagedata r:id="rId60" o:title=""/>
              </v:shape>
            </w:pict>
          </mc:Fallback>
        </mc:AlternateContent>
      </w:r>
      <w:r w:rsidRPr="00C32419">
        <w:rPr>
          <w:noProof/>
        </w:rPr>
        <w:drawing>
          <wp:inline distT="0" distB="0" distL="0" distR="0" wp14:anchorId="4A554F9C" wp14:editId="7F97E90B">
            <wp:extent cx="5760720" cy="3119120"/>
            <wp:effectExtent l="0" t="0" r="0" b="5080"/>
            <wp:docPr id="65698083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98083" name="Image 1" descr="Une image contenant texte, capture d’écran, Police&#10;&#10;Description générée automatiquement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C041F" w14:textId="41315465" w:rsidR="00C32419" w:rsidRDefault="008C7F5C" w:rsidP="000317A5">
      <w:r>
        <w:lastRenderedPageBreak/>
        <w:t>En mettant un nombre de pièges trop élevé, je</w:t>
      </w:r>
      <w:r w:rsidR="00E44DB8">
        <w:t xml:space="preserve"> reçois de php </w:t>
      </w:r>
      <w:r w:rsidR="00B66FFB">
        <w:t>une erreur qui m’indique que la requête n’est pas valide. Les retours sont donc fonctionnels.</w:t>
      </w:r>
    </w:p>
    <w:p w14:paraId="64115374" w14:textId="151972FA" w:rsidR="004C1A62" w:rsidRDefault="00EA34A5" w:rsidP="000317A5">
      <w:r>
        <w:t xml:space="preserve">Je vois donc bien que si aucune partie est lancée, </w:t>
      </w:r>
      <w:r w:rsidR="00E549E2">
        <w:t>je</w:t>
      </w:r>
      <w:r>
        <w:t xml:space="preserve"> ne peux pas la finir (et si je ne suis pas loggé je ne peux pas la </w:t>
      </w:r>
      <w:r w:rsidR="00E549E2">
        <w:t>commencer</w:t>
      </w:r>
      <w:r>
        <w:t>)</w:t>
      </w:r>
      <w:r w:rsidR="00E549E2">
        <w:t>.</w:t>
      </w:r>
    </w:p>
    <w:p w14:paraId="07691700" w14:textId="1E840B45" w:rsidR="00E549E2" w:rsidRDefault="00E549E2" w:rsidP="000317A5">
      <w:r>
        <w:t>Fichier Test.php :</w:t>
      </w:r>
    </w:p>
    <w:p w14:paraId="5C2D767C" w14:textId="6286BE8B" w:rsidR="00E549E2" w:rsidRDefault="00E549E2" w:rsidP="000317A5">
      <w:r>
        <w:t>Ce fichier est moyennement utile</w:t>
      </w:r>
      <w:r w:rsidR="00C61D1D">
        <w:t xml:space="preserve"> à ce point dans mon projet car le debug est bien plus puissant et me permet de mieux analyser et comprendre les erreurs dans mon code.</w:t>
      </w:r>
    </w:p>
    <w:p w14:paraId="22A05FB1" w14:textId="1A07C9B4" w:rsidR="00263464" w:rsidRDefault="00263464" w:rsidP="000317A5">
      <w:r>
        <w:t>Voici tout de même une utilisation basique du fichier :</w:t>
      </w:r>
    </w:p>
    <w:p w14:paraId="6D2592E4" w14:textId="06877B72" w:rsidR="00263464" w:rsidRDefault="00263464" w:rsidP="000317A5">
      <w:r w:rsidRPr="00263464">
        <w:t>https://turberga.emf-informatique.ch/server/test.php</w:t>
      </w:r>
    </w:p>
    <w:p w14:paraId="1788E558" w14:textId="2997527D" w:rsidR="002F6482" w:rsidRDefault="004F372D" w:rsidP="000317A5"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6418C3DE" wp14:editId="5B52EA05">
                <wp:simplePos x="0" y="0"/>
                <wp:positionH relativeFrom="column">
                  <wp:posOffset>79731</wp:posOffset>
                </wp:positionH>
                <wp:positionV relativeFrom="paragraph">
                  <wp:posOffset>3042539</wp:posOffset>
                </wp:positionV>
                <wp:extent cx="205200" cy="9720"/>
                <wp:effectExtent l="95250" t="152400" r="99695" b="161925"/>
                <wp:wrapNone/>
                <wp:docPr id="1330171638" name="Encre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05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0E0CC" id="Encre 32" o:spid="_x0000_s1026" type="#_x0000_t75" style="position:absolute;margin-left:2.1pt;margin-top:231.35pt;width:24.6pt;height:17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10B95122" wp14:editId="2072DAF1">
                <wp:simplePos x="0" y="0"/>
                <wp:positionH relativeFrom="column">
                  <wp:posOffset>36493</wp:posOffset>
                </wp:positionH>
                <wp:positionV relativeFrom="paragraph">
                  <wp:posOffset>2143227</wp:posOffset>
                </wp:positionV>
                <wp:extent cx="160920" cy="360"/>
                <wp:effectExtent l="95250" t="152400" r="106045" b="152400"/>
                <wp:wrapNone/>
                <wp:docPr id="1206401580" name="Encre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60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541F4" id="Encre 34" o:spid="_x0000_s1026" type="#_x0000_t75" style="position:absolute;margin-left:-1.4pt;margin-top:160.25pt;width:21.15pt;height:17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3B331B6D" wp14:editId="63497A65">
                <wp:simplePos x="0" y="0"/>
                <wp:positionH relativeFrom="column">
                  <wp:posOffset>50893</wp:posOffset>
                </wp:positionH>
                <wp:positionV relativeFrom="paragraph">
                  <wp:posOffset>2008227</wp:posOffset>
                </wp:positionV>
                <wp:extent cx="138600" cy="33120"/>
                <wp:effectExtent l="95250" t="152400" r="109220" b="157480"/>
                <wp:wrapNone/>
                <wp:docPr id="437002372" name="Encre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386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FC63C" id="Encre 33" o:spid="_x0000_s1026" type="#_x0000_t75" style="position:absolute;margin-left:-.2pt;margin-top:149.65pt;width:19.4pt;height:19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">
                <v:imagedata r:id="rId67" o:title=""/>
              </v:shape>
            </w:pict>
          </mc:Fallback>
        </mc:AlternateContent>
      </w:r>
      <w:r w:rsidR="009E0C72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B489573" wp14:editId="0F36C231">
                <wp:simplePos x="0" y="0"/>
                <wp:positionH relativeFrom="column">
                  <wp:posOffset>28213</wp:posOffset>
                </wp:positionH>
                <wp:positionV relativeFrom="paragraph">
                  <wp:posOffset>543200</wp:posOffset>
                </wp:positionV>
                <wp:extent cx="1105920" cy="57960"/>
                <wp:effectExtent l="95250" t="152400" r="0" b="151765"/>
                <wp:wrapNone/>
                <wp:docPr id="1949053128" name="Encre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1059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7CBBA" id="Encre 30" o:spid="_x0000_s1026" type="#_x0000_t75" style="position:absolute;margin-left:-2.05pt;margin-top:34.25pt;width:95.6pt;height:21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">
                <v:imagedata r:id="rId69" o:title=""/>
              </v:shape>
            </w:pict>
          </mc:Fallback>
        </mc:AlternateContent>
      </w:r>
      <w:r w:rsidRPr="004F372D">
        <w:rPr>
          <w:noProof/>
        </w:rPr>
        <w:drawing>
          <wp:inline distT="0" distB="0" distL="0" distR="0" wp14:anchorId="251999F5" wp14:editId="5307EA43">
            <wp:extent cx="5760720" cy="3187700"/>
            <wp:effectExtent l="0" t="0" r="0" b="0"/>
            <wp:docPr id="1503560158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560158" name="Image 1" descr="Une image contenant texte, capture d’écran, Police, nombre&#10;&#10;Description générée automatiquement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181A8" w14:textId="77777777" w:rsidR="00A36FB3" w:rsidRDefault="008D7D8F" w:rsidP="000317A5">
      <w:r>
        <w:t>Connexion OK</w:t>
      </w:r>
      <w:r w:rsidR="00A36FB3">
        <w:t>.</w:t>
      </w:r>
    </w:p>
    <w:p w14:paraId="5A2E76A0" w14:textId="5248B258" w:rsidR="009E0C72" w:rsidRDefault="00A36FB3" w:rsidP="000317A5">
      <w:r>
        <w:t>E</w:t>
      </w:r>
      <w:r w:rsidR="008D7D8F">
        <w:t xml:space="preserve">nsuite </w:t>
      </w:r>
      <w:r w:rsidR="004F372D">
        <w:t xml:space="preserve">je </w:t>
      </w:r>
      <w:r>
        <w:t>fais</w:t>
      </w:r>
      <w:r w:rsidR="004F372D">
        <w:t xml:space="preserve"> une requête manuelle pour récupérer </w:t>
      </w:r>
      <w:r>
        <w:t>l’attribut nbreJetons de tous les users.</w:t>
      </w:r>
    </w:p>
    <w:p w14:paraId="4DAA0287" w14:textId="37ECDE88" w:rsidR="00A36FB3" w:rsidRDefault="00A36FB3" w:rsidP="000317A5">
      <w:r>
        <w:t>Et pour finir j’appelles ma méthode</w:t>
      </w:r>
      <w:r w:rsidR="0003298F">
        <w:t> :</w:t>
      </w:r>
    </w:p>
    <w:p w14:paraId="43FABAAD" w14:textId="5165832C" w:rsidR="0003298F" w:rsidRPr="0003298F" w:rsidRDefault="0003298F" w:rsidP="0003298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  <w:r w:rsidRPr="0003298F">
        <w:rPr>
          <w:rFonts w:ascii="Consolas" w:eastAsia="Times New Roman" w:hAnsi="Consolas" w:cs="Times New Roman"/>
          <w:color w:val="DCDCAA"/>
          <w:sz w:val="21"/>
          <w:szCs w:val="21"/>
          <w:lang w:eastAsia="fr-CH"/>
        </w:rPr>
        <w:t>getTotalTokens</w:t>
      </w:r>
      <w:r w:rsidRPr="0003298F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()</w:t>
      </w:r>
    </w:p>
    <w:p w14:paraId="6F8CA342" w14:textId="145144E9" w:rsidR="0003298F" w:rsidRDefault="0003298F" w:rsidP="000317A5"/>
    <w:p w14:paraId="318AC93D" w14:textId="25B8D385" w:rsidR="0003298F" w:rsidRDefault="0003298F" w:rsidP="000317A5">
      <w:r>
        <w:t>Qui permet de récupérer la somme des jetons présents dans la db (tout users confondus).</w:t>
      </w:r>
    </w:p>
    <w:p w14:paraId="147076B4" w14:textId="461045DD" w:rsidR="00F41875" w:rsidRPr="000317A5" w:rsidRDefault="00F41875" w:rsidP="000317A5">
      <w:r>
        <w:t>Ce fichier permet bien de tester le projet sur un point précis mais il est toujours plus rapide de passer par le débuggeur.</w:t>
      </w:r>
    </w:p>
    <w:p w14:paraId="7CB8AF17" w14:textId="77777777" w:rsidR="00C13E3F" w:rsidRDefault="00C13E3F" w:rsidP="00E63235">
      <w:pPr>
        <w:pStyle w:val="Titre2"/>
      </w:pPr>
      <w:bookmarkStart w:id="20" w:name="_Toc191564201"/>
      <w:r>
        <w:t>Tests fonctionnels</w:t>
      </w:r>
      <w:bookmarkEnd w:id="20"/>
    </w:p>
    <w:tbl>
      <w:tblPr>
        <w:tblW w:w="9923" w:type="dxa"/>
        <w:tblInd w:w="-8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559"/>
        <w:gridCol w:w="2835"/>
        <w:gridCol w:w="2552"/>
        <w:gridCol w:w="850"/>
      </w:tblGrid>
      <w:tr w:rsidR="009F3906" w:rsidRPr="00F827B8" w14:paraId="3155B839" w14:textId="0DC4B9D4" w:rsidTr="009F3906">
        <w:trPr>
          <w:trHeight w:val="630"/>
        </w:trPr>
        <w:tc>
          <w:tcPr>
            <w:tcW w:w="90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5AB2275" w14:textId="77777777" w:rsidR="009F3906" w:rsidRPr="00F827B8" w:rsidRDefault="009F3906" w:rsidP="00F827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48"/>
                <w:szCs w:val="48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FFFFFF"/>
                <w:sz w:val="48"/>
                <w:szCs w:val="48"/>
                <w:lang w:eastAsia="fr-CH"/>
              </w:rPr>
              <w:t>Protocole de test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</w:tcPr>
          <w:p w14:paraId="4F19B4D5" w14:textId="77777777" w:rsidR="009F3906" w:rsidRPr="00F827B8" w:rsidRDefault="009F3906" w:rsidP="00F827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48"/>
                <w:szCs w:val="48"/>
                <w:lang w:eastAsia="fr-CH"/>
              </w:rPr>
            </w:pPr>
          </w:p>
        </w:tc>
      </w:tr>
      <w:tr w:rsidR="009F3906" w:rsidRPr="00F827B8" w14:paraId="4DE3929E" w14:textId="1B48C2EF" w:rsidTr="009F3906">
        <w:trPr>
          <w:trHeight w:val="43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934C1" w14:textId="77777777" w:rsidR="009F3906" w:rsidRPr="00F827B8" w:rsidRDefault="009F3906" w:rsidP="00F827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48"/>
                <w:szCs w:val="48"/>
                <w:lang w:eastAsia="fr-C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9A5FB" w14:textId="77777777" w:rsidR="009F3906" w:rsidRPr="00F827B8" w:rsidRDefault="009F3906" w:rsidP="00F82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H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16E2A" w14:textId="77777777" w:rsidR="009F3906" w:rsidRPr="00F827B8" w:rsidRDefault="009F3906" w:rsidP="00F82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H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8C353F" w14:textId="77777777" w:rsidR="009F3906" w:rsidRPr="00F827B8" w:rsidRDefault="009F3906" w:rsidP="00F827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CH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16B16BA" w14:textId="77777777" w:rsidR="009F3906" w:rsidRPr="00F827B8" w:rsidRDefault="009F3906" w:rsidP="00F827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CH"/>
              </w:rPr>
            </w:pPr>
          </w:p>
        </w:tc>
      </w:tr>
      <w:tr w:rsidR="009F3906" w:rsidRPr="00F827B8" w14:paraId="5170AAD5" w14:textId="6C957D34" w:rsidTr="009F3906">
        <w:trPr>
          <w:trHeight w:val="1572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2E7CA46C" w14:textId="77777777" w:rsidR="009F3906" w:rsidRPr="00F827B8" w:rsidRDefault="009F3906" w:rsidP="00F827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fr-CH"/>
              </w:rPr>
              <w:lastRenderedPageBreak/>
              <w:t>Utilisateur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7EBC81B9" w14:textId="77777777" w:rsidR="009F3906" w:rsidRPr="00F827B8" w:rsidRDefault="009F3906" w:rsidP="00F827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fr-CH"/>
              </w:rPr>
              <w:t>Cas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20C982C8" w14:textId="77777777" w:rsidR="009F3906" w:rsidRPr="00F827B8" w:rsidRDefault="009F3906" w:rsidP="00F827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fr-CH"/>
              </w:rPr>
              <w:t>Tests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6DAAEDC6" w14:textId="77777777" w:rsidR="009F3906" w:rsidRPr="00F827B8" w:rsidRDefault="009F3906" w:rsidP="00F827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fr-CH"/>
              </w:rPr>
              <w:t>Attendu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6B8B7"/>
          </w:tcPr>
          <w:p w14:paraId="1DD45D04" w14:textId="77777777" w:rsidR="009F3906" w:rsidRDefault="009F3906" w:rsidP="00F827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fr-CH"/>
              </w:rPr>
            </w:pPr>
          </w:p>
          <w:p w14:paraId="3DF128DB" w14:textId="13A447AB" w:rsidR="009F3906" w:rsidRPr="009F3906" w:rsidRDefault="009F3906" w:rsidP="009F3906">
            <w:pPr>
              <w:rPr>
                <w:rFonts w:ascii="Calibri" w:eastAsia="Times New Roman" w:hAnsi="Calibri" w:cs="Calibri"/>
                <w:sz w:val="36"/>
                <w:szCs w:val="36"/>
                <w:lang w:eastAsia="fr-CH"/>
              </w:rPr>
            </w:pPr>
            <w:r>
              <w:rPr>
                <w:rFonts w:ascii="Calibri" w:eastAsia="Times New Roman" w:hAnsi="Calibri" w:cs="Calibri"/>
                <w:sz w:val="36"/>
                <w:szCs w:val="36"/>
                <w:lang w:eastAsia="fr-CH"/>
              </w:rPr>
              <w:t>OK ?</w:t>
            </w:r>
          </w:p>
        </w:tc>
      </w:tr>
      <w:tr w:rsidR="009F3906" w:rsidRPr="00F827B8" w14:paraId="6E6DB151" w14:textId="0BED6B8C" w:rsidTr="009F3906">
        <w:trPr>
          <w:trHeight w:val="300"/>
        </w:trPr>
        <w:tc>
          <w:tcPr>
            <w:tcW w:w="2127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000000" w:fill="C5D9F1"/>
            <w:noWrap/>
            <w:vAlign w:val="center"/>
            <w:hideMark/>
          </w:tcPr>
          <w:p w14:paraId="6A56886A" w14:textId="77777777" w:rsidR="009F3906" w:rsidRPr="00F827B8" w:rsidRDefault="009F3906" w:rsidP="00F827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Visiteur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C3EF3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Connexion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7AE19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Avec login existant et mot de passe correct.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6EA2F0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On est connecté en tant qu'utilisateur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</w:tcPr>
          <w:p w14:paraId="2E439D25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</w:p>
        </w:tc>
      </w:tr>
      <w:tr w:rsidR="009F3906" w:rsidRPr="00F827B8" w14:paraId="721FAF1D" w14:textId="41B24910" w:rsidTr="009F3906">
        <w:trPr>
          <w:trHeight w:val="300"/>
        </w:trPr>
        <w:tc>
          <w:tcPr>
            <w:tcW w:w="2127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138725B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7BF55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Connexion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41B84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Avec un unsername et mot de passe vide.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604ABA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Possible si l'utilisateur existe dans la DB.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</w:tcPr>
          <w:p w14:paraId="6FA9CEC4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</w:p>
        </w:tc>
      </w:tr>
      <w:tr w:rsidR="009F3906" w:rsidRPr="00F827B8" w14:paraId="76BAAC8B" w14:textId="4D06B61B" w:rsidTr="009F3906">
        <w:trPr>
          <w:trHeight w:val="300"/>
        </w:trPr>
        <w:tc>
          <w:tcPr>
            <w:tcW w:w="2127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48DDAF4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5A061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Connexion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665A2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Avec un login qui contient une injection SQL.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65BAC3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L'injection ne fonctionne pas, le login n'est pas possible.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</w:tcPr>
          <w:p w14:paraId="158508BF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</w:p>
        </w:tc>
      </w:tr>
      <w:tr w:rsidR="009F3906" w:rsidRPr="00F827B8" w14:paraId="18DE5D5D" w14:textId="56B74BA1" w:rsidTr="009F3906">
        <w:trPr>
          <w:trHeight w:val="300"/>
        </w:trPr>
        <w:tc>
          <w:tcPr>
            <w:tcW w:w="2127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27A4B4D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7BE16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connexion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4283C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injection javascript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F86243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mot de passe incorrect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</w:tcPr>
          <w:p w14:paraId="50DD4850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</w:p>
        </w:tc>
      </w:tr>
      <w:tr w:rsidR="009F3906" w:rsidRPr="00F827B8" w14:paraId="5A53D44F" w14:textId="0323A2CC" w:rsidTr="009F3906">
        <w:trPr>
          <w:trHeight w:val="300"/>
        </w:trPr>
        <w:tc>
          <w:tcPr>
            <w:tcW w:w="2127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5B07508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668E1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Connexion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269B0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Avec login existant et mot de passe incorrect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4D58C8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Mot de passe ou utilisateur incorrect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</w:tcPr>
          <w:p w14:paraId="09292A14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</w:p>
        </w:tc>
      </w:tr>
      <w:tr w:rsidR="009F3906" w:rsidRPr="00F827B8" w14:paraId="7349ED52" w14:textId="0678023C" w:rsidTr="009F3906">
        <w:trPr>
          <w:trHeight w:val="300"/>
        </w:trPr>
        <w:tc>
          <w:tcPr>
            <w:tcW w:w="2127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D04CADE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77D45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Postman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D72A5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essayer des interactions en tant que visiteurs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3EEB8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Connexion en tant que client nécessaire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4FA6906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</w:p>
        </w:tc>
      </w:tr>
      <w:tr w:rsidR="009F3906" w:rsidRPr="00F827B8" w14:paraId="7E1A0331" w14:textId="22A09DE3" w:rsidTr="009F3906">
        <w:trPr>
          <w:trHeight w:val="30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762252F4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1DD557B3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1C9227A6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14:paraId="2E07D8EF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</w:tcPr>
          <w:p w14:paraId="06D5CFC8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</w:p>
        </w:tc>
      </w:tr>
      <w:tr w:rsidR="009F3906" w:rsidRPr="00F827B8" w14:paraId="4561C016" w14:textId="56BF5074" w:rsidTr="009F3906">
        <w:trPr>
          <w:trHeight w:val="300"/>
        </w:trPr>
        <w:tc>
          <w:tcPr>
            <w:tcW w:w="21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6F95BBF" w14:textId="77777777" w:rsidR="009F3906" w:rsidRPr="00F827B8" w:rsidRDefault="009F3906" w:rsidP="00F827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Client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18C6B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Miser jeton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4E380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Miser des jetons a virgule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887E4B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Donnés pas valabes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</w:tcPr>
          <w:p w14:paraId="047E5DAB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</w:p>
        </w:tc>
      </w:tr>
      <w:tr w:rsidR="009F3906" w:rsidRPr="00F827B8" w14:paraId="5FAEA594" w14:textId="063BBF6F" w:rsidTr="009F3906">
        <w:trPr>
          <w:trHeight w:val="300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212F8B6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C4D76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Miser jeton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47E8F" w14:textId="7B9AA25C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Mise une somme négative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C813DB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donnés pas valabes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</w:tcPr>
          <w:p w14:paraId="3D2BBE92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</w:p>
        </w:tc>
      </w:tr>
      <w:tr w:rsidR="009F3906" w:rsidRPr="00F827B8" w14:paraId="73134D7B" w14:textId="1B531F38" w:rsidTr="009F3906">
        <w:trPr>
          <w:trHeight w:val="300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13039E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EB0F8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Miser jeton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7FB80" w14:textId="426C0AF2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Miser une somme au-dessus de ce qu'on 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583C70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donnés pas valabes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</w:tcPr>
          <w:p w14:paraId="5EE17079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</w:p>
        </w:tc>
      </w:tr>
      <w:tr w:rsidR="009F3906" w:rsidRPr="00F827B8" w14:paraId="5D697A73" w14:textId="2BC49C4E" w:rsidTr="009F3906">
        <w:trPr>
          <w:trHeight w:val="300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6905BBF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C962A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Pose des pièges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992B1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Poser un nombre de pièges trop bas (&gt;0)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3D4414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Nombre de pièges pas correct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</w:tcPr>
          <w:p w14:paraId="30AD13C9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</w:p>
        </w:tc>
      </w:tr>
      <w:tr w:rsidR="009F3906" w:rsidRPr="00F827B8" w14:paraId="26789D95" w14:textId="7525A58E" w:rsidTr="009F3906">
        <w:trPr>
          <w:trHeight w:val="300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8B6DB0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BBF99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Pose des pièges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20F13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Poser un nombre de pièges a virgule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39121D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Nombre de pièges pas correct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</w:tcPr>
          <w:p w14:paraId="404D3DD0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</w:p>
        </w:tc>
      </w:tr>
      <w:tr w:rsidR="009F3906" w:rsidRPr="00F827B8" w14:paraId="2F18431D" w14:textId="3C3B8B75" w:rsidTr="009F3906">
        <w:trPr>
          <w:trHeight w:val="300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4215B2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75331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Pose des pièges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F2649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Pose un nombre de pièges &gt;=20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7CB428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Nombre de pièges pas correct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</w:tcPr>
          <w:p w14:paraId="5361CDC9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</w:p>
        </w:tc>
      </w:tr>
      <w:tr w:rsidR="009F3906" w:rsidRPr="00F827B8" w14:paraId="5EA72288" w14:textId="6DDD9D65" w:rsidTr="009F3906">
        <w:trPr>
          <w:trHeight w:val="300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D38E8B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0509F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pendant le jeu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1D3B5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checker en F12 les id gagnant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38877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Pas lisible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9EC1C4E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</w:p>
        </w:tc>
      </w:tr>
      <w:tr w:rsidR="009F3906" w:rsidRPr="00F827B8" w14:paraId="385A653A" w14:textId="14193ECB" w:rsidTr="009F3906">
        <w:trPr>
          <w:trHeight w:val="300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CE4AB6C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13D46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pendant le jeu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8ADFA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Mise minimum et minimum piège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719ED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récupération de sa mise initial + le benef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78A9B2F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</w:p>
        </w:tc>
      </w:tr>
      <w:tr w:rsidR="009F3906" w:rsidRPr="00F827B8" w14:paraId="20167CF8" w14:textId="0D00028C" w:rsidTr="009F3906">
        <w:trPr>
          <w:trHeight w:val="300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EEA2A86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E4951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Miser jeton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FA555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mise avec des caractères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767FED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F827B8">
              <w:rPr>
                <w:rFonts w:ascii="Calibri" w:eastAsia="Times New Roman" w:hAnsi="Calibri" w:cs="Calibri"/>
                <w:color w:val="000000"/>
                <w:lang w:eastAsia="fr-CH"/>
              </w:rPr>
              <w:t>donnés pas valabes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</w:tcPr>
          <w:p w14:paraId="546E65C9" w14:textId="77777777" w:rsidR="009F3906" w:rsidRPr="00F827B8" w:rsidRDefault="009F3906" w:rsidP="00F827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</w:p>
        </w:tc>
      </w:tr>
    </w:tbl>
    <w:p w14:paraId="717A0542" w14:textId="77777777" w:rsidR="00EB2324" w:rsidRPr="00EB2324" w:rsidRDefault="00EB2324" w:rsidP="00EB2324"/>
    <w:p w14:paraId="5422003D" w14:textId="77777777" w:rsidR="00C13E3F" w:rsidRDefault="00C13E3F" w:rsidP="00E63235">
      <w:pPr>
        <w:pStyle w:val="Titre2"/>
      </w:pPr>
      <w:bookmarkStart w:id="21" w:name="_Toc191564202"/>
      <w:r>
        <w:t>Hébergement</w:t>
      </w:r>
      <w:bookmarkEnd w:id="21"/>
      <w:r>
        <w:t xml:space="preserve"> </w:t>
      </w:r>
    </w:p>
    <w:p w14:paraId="21D20B53" w14:textId="19F2BC61" w:rsidR="00BB43DD" w:rsidRDefault="00BB43DD" w:rsidP="00BB43DD">
      <w:r>
        <w:t>Login de connexion db :</w:t>
      </w:r>
    </w:p>
    <w:p w14:paraId="3AB1293D" w14:textId="29C973B8" w:rsidR="00BB43DD" w:rsidRDefault="002245FD" w:rsidP="00BB43DD">
      <w:r>
        <w:t>t</w:t>
      </w:r>
      <w:r w:rsidR="00BB43DD">
        <w:t>urberga</w:t>
      </w:r>
    </w:p>
    <w:p w14:paraId="414F44C9" w14:textId="77777777" w:rsidR="002245FD" w:rsidRPr="002245FD" w:rsidRDefault="002245FD" w:rsidP="002245FD">
      <w:r w:rsidRPr="002245FD">
        <w:t>l(XqHZPJD@1E</w:t>
      </w:r>
    </w:p>
    <w:p w14:paraId="525962F6" w14:textId="6ED8D7C0" w:rsidR="009965B5" w:rsidRDefault="009965B5" w:rsidP="00BB43DD">
      <w:hyperlink r:id="rId71" w:history="1">
        <w:r w:rsidRPr="009965B5">
          <w:rPr>
            <w:rStyle w:val="Lienhypertexte"/>
          </w:rPr>
          <w:t>Chicken Game</w:t>
        </w:r>
      </w:hyperlink>
    </w:p>
    <w:p w14:paraId="4B938409" w14:textId="277B8E73" w:rsidR="006A3CD5" w:rsidRDefault="006A3CD5" w:rsidP="00BB43DD">
      <w:r w:rsidRPr="006A3CD5">
        <w:rPr>
          <w:noProof/>
        </w:rPr>
        <w:drawing>
          <wp:inline distT="0" distB="0" distL="0" distR="0" wp14:anchorId="4A148F25" wp14:editId="4ABFAC07">
            <wp:extent cx="2314898" cy="1143160"/>
            <wp:effectExtent l="0" t="0" r="0" b="0"/>
            <wp:docPr id="959271350" name="Image 1" descr="Une image contenant texte, Police, diagramm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271350" name="Image 1" descr="Une image contenant texte, Police, diagramme, ligne&#10;&#10;Description générée automatiquement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314898" cy="114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75078" w14:textId="62D369E8" w:rsidR="006A3CD5" w:rsidRDefault="006A3CD5" w:rsidP="00BB43DD">
      <w:r>
        <w:lastRenderedPageBreak/>
        <w:t xml:space="preserve">Import du script réussi, j’ai dû changer ai_ci par </w:t>
      </w:r>
      <w:r w:rsidRPr="006A3CD5">
        <w:rPr>
          <w:b/>
          <w:bCs/>
        </w:rPr>
        <w:t>general_ci</w:t>
      </w:r>
      <w:r>
        <w:t>.</w:t>
      </w:r>
    </w:p>
    <w:p w14:paraId="28A5F371" w14:textId="0AA35C66" w:rsidR="00963761" w:rsidRDefault="00963761" w:rsidP="00BB43DD">
      <w:r>
        <w:t>Fichier donnant les infos pour se connecter :</w:t>
      </w:r>
    </w:p>
    <w:p w14:paraId="67390392" w14:textId="2D58C2E7" w:rsidR="00963761" w:rsidRDefault="00963761" w:rsidP="00BB43DD">
      <w:r w:rsidRPr="00963761">
        <w:rPr>
          <w:noProof/>
        </w:rPr>
        <w:drawing>
          <wp:inline distT="0" distB="0" distL="0" distR="0" wp14:anchorId="4139DD9A" wp14:editId="4F066C64">
            <wp:extent cx="5760720" cy="1576070"/>
            <wp:effectExtent l="0" t="0" r="0" b="5080"/>
            <wp:docPr id="1706428732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428732" name="Image 1" descr="Une image contenant texte, capture d’écran, Police&#10;&#10;Description générée automatiquement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6D474" w14:textId="77777777" w:rsidR="006A3CD5" w:rsidRDefault="006A3CD5" w:rsidP="00BB43DD"/>
    <w:p w14:paraId="5CBF0A56" w14:textId="77777777" w:rsidR="00387F82" w:rsidRDefault="00387F82" w:rsidP="00BB43DD"/>
    <w:p w14:paraId="376FF9CE" w14:textId="77777777" w:rsidR="00C13E3F" w:rsidRDefault="00C13E3F" w:rsidP="00E63235">
      <w:pPr>
        <w:pStyle w:val="Titre2"/>
      </w:pPr>
      <w:bookmarkStart w:id="22" w:name="_Toc191564203"/>
      <w:r>
        <w:t>Présentation (printscreen IHM) de la réalisation</w:t>
      </w:r>
      <w:bookmarkEnd w:id="22"/>
    </w:p>
    <w:p w14:paraId="4D006B81" w14:textId="76FAA63C" w:rsidR="009B0A2B" w:rsidRDefault="009B0A2B" w:rsidP="009B0A2B">
      <w:r w:rsidRPr="009B0A2B">
        <w:rPr>
          <w:noProof/>
        </w:rPr>
        <w:drawing>
          <wp:inline distT="0" distB="0" distL="0" distR="0" wp14:anchorId="08C838D2" wp14:editId="3377FF00">
            <wp:extent cx="5039428" cy="2267266"/>
            <wp:effectExtent l="0" t="0" r="8890" b="0"/>
            <wp:docPr id="665216109" name="Image 1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216109" name="Image 1" descr="Une image contenant texte, capture d’écran, Police, conception&#10;&#10;Description générée automatiquement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A55FE" w14:textId="6272E38E" w:rsidR="007719C9" w:rsidRDefault="00D431CF" w:rsidP="009B0A2B">
      <w:r w:rsidRPr="00D431CF">
        <w:rPr>
          <w:noProof/>
        </w:rPr>
        <w:drawing>
          <wp:inline distT="0" distB="0" distL="0" distR="0" wp14:anchorId="6C909F8A" wp14:editId="43F1991D">
            <wp:extent cx="3429479" cy="1343212"/>
            <wp:effectExtent l="0" t="0" r="0" b="0"/>
            <wp:docPr id="211316899" name="Image 1" descr="Une image contenant texte, Police, capture d’écran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16899" name="Image 1" descr="Une image contenant texte, Police, capture d’écran, Graphique&#10;&#10;Description générée automatiquement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134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02296" w14:textId="66666468" w:rsidR="00D431CF" w:rsidRDefault="00FF2A30" w:rsidP="009B0A2B">
      <w:r w:rsidRPr="00FF2A30">
        <w:rPr>
          <w:noProof/>
        </w:rPr>
        <w:drawing>
          <wp:inline distT="0" distB="0" distL="0" distR="0" wp14:anchorId="0126E305" wp14:editId="58B28449">
            <wp:extent cx="5760720" cy="916940"/>
            <wp:effectExtent l="0" t="0" r="0" b="0"/>
            <wp:docPr id="1876915963" name="Image 1" descr="Une image contenant capture d’écran, texte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915963" name="Image 1" descr="Une image contenant capture d’écran, texte, logiciel, Logiciel multimédia&#10;&#10;Description générée automatiquement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5A87F" w14:textId="111CC2CD" w:rsidR="00FF2A30" w:rsidRDefault="00FF2A30" w:rsidP="009B0A2B">
      <w:r>
        <w:t>Quand je lance une partie :</w:t>
      </w:r>
    </w:p>
    <w:p w14:paraId="72CF4FC1" w14:textId="2455BF48" w:rsidR="00D03904" w:rsidRDefault="00D03904" w:rsidP="009B0A2B">
      <w:r w:rsidRPr="00D03904">
        <w:rPr>
          <w:noProof/>
        </w:rPr>
        <w:lastRenderedPageBreak/>
        <w:drawing>
          <wp:inline distT="0" distB="0" distL="0" distR="0" wp14:anchorId="0897F132" wp14:editId="25025E86">
            <wp:extent cx="5760720" cy="1839595"/>
            <wp:effectExtent l="0" t="0" r="0" b="8255"/>
            <wp:docPr id="1849993700" name="Image 1" descr="Une image contenant capture d’écran, texte, Logiciel multimédia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993700" name="Image 1" descr="Une image contenant capture d’écran, texte, Logiciel multimédia, logiciel&#10;&#10;Description générée automatiquement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6A7F9" w14:textId="1728A545" w:rsidR="00FF2A30" w:rsidRDefault="00FD17D2" w:rsidP="009B0A2B">
      <w:r w:rsidRPr="00FD17D2">
        <w:rPr>
          <w:noProof/>
        </w:rPr>
        <w:drawing>
          <wp:inline distT="0" distB="0" distL="0" distR="0" wp14:anchorId="0D590390" wp14:editId="6845A852">
            <wp:extent cx="5760720" cy="1969135"/>
            <wp:effectExtent l="0" t="0" r="0" b="0"/>
            <wp:docPr id="503089423" name="Image 1" descr="Une image contenant capture d’écran, texte, jaun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089423" name="Image 1" descr="Une image contenant capture d’écran, texte, jaune, logiciel&#10;&#10;Description générée automatiquement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A4EE2" w14:textId="01283D9C" w:rsidR="00AD6F27" w:rsidRDefault="00A2431E" w:rsidP="009B0A2B">
      <w:r>
        <w:t>Lorsqu’une case gagnante est trouvée, elle prend cette apparence et n’est plus cliquable :</w:t>
      </w:r>
      <w:r>
        <w:br/>
      </w:r>
      <w:r w:rsidRPr="00A2431E">
        <w:rPr>
          <w:noProof/>
        </w:rPr>
        <w:drawing>
          <wp:inline distT="0" distB="0" distL="0" distR="0" wp14:anchorId="507CCC55" wp14:editId="1947D6BE">
            <wp:extent cx="866896" cy="885949"/>
            <wp:effectExtent l="0" t="0" r="9525" b="9525"/>
            <wp:docPr id="585461820" name="Image 1" descr="Une image contenant Police, capture d’écran, Graphiqu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461820" name="Image 1" descr="Une image contenant Police, capture d’écran, Graphique, conception&#10;&#10;Description générée automatiquement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866896" cy="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0F89E" w14:textId="7AC6365A" w:rsidR="00D47EE6" w:rsidRDefault="00D47EE6" w:rsidP="009B0A2B">
      <w:r>
        <w:t>Si je perds, ce popup apparaît :</w:t>
      </w:r>
    </w:p>
    <w:p w14:paraId="5C1B3323" w14:textId="32177254" w:rsidR="00D47EE6" w:rsidRDefault="00D47EE6" w:rsidP="009B0A2B">
      <w:r w:rsidRPr="00D47EE6">
        <w:rPr>
          <w:noProof/>
        </w:rPr>
        <w:drawing>
          <wp:inline distT="0" distB="0" distL="0" distR="0" wp14:anchorId="4889D483" wp14:editId="2848FD68">
            <wp:extent cx="4782217" cy="1857634"/>
            <wp:effectExtent l="0" t="0" r="0" b="9525"/>
            <wp:docPr id="127116109" name="Image 1" descr="Une image contenant texte, capture d’écran, logo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16109" name="Image 1" descr="Une image contenant texte, capture d’écran, logo, Police&#10;&#10;Description générée automatiquement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18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D0762" w14:textId="5F69A73B" w:rsidR="00301775" w:rsidRDefault="00301775" w:rsidP="00301775">
      <w:pPr>
        <w:pStyle w:val="Titre1"/>
      </w:pPr>
      <w:r>
        <w:t>JSON vs XML</w:t>
      </w:r>
    </w:p>
    <w:p w14:paraId="7603FF04" w14:textId="4FFC183F" w:rsidR="00301775" w:rsidRDefault="00301775" w:rsidP="00301775">
      <w:r w:rsidRPr="00301775">
        <w:t>XML (Extensible Markup Language) et JSON (JavaScript Object Notation) sont deux formats de structuration et d’échange de données, mais ils présentent des différences importantes</w:t>
      </w:r>
      <w:r>
        <w:t>.</w:t>
      </w:r>
    </w:p>
    <w:p w14:paraId="18C6544E" w14:textId="77777777" w:rsidR="00CC5FB6" w:rsidRPr="00CC5FB6" w:rsidRDefault="00CC5FB6" w:rsidP="00CC5FB6">
      <w:r w:rsidRPr="00CC5FB6">
        <w:rPr>
          <w:b/>
          <w:bCs/>
        </w:rPr>
        <w:t>Poids et Performance</w:t>
      </w:r>
      <w:r w:rsidRPr="00CC5FB6">
        <w:t xml:space="preserve"> :</w:t>
      </w:r>
    </w:p>
    <w:p w14:paraId="0B9CFEF8" w14:textId="77777777" w:rsidR="00CC5FB6" w:rsidRPr="00CC5FB6" w:rsidRDefault="00CC5FB6" w:rsidP="00CC5FB6">
      <w:pPr>
        <w:numPr>
          <w:ilvl w:val="0"/>
          <w:numId w:val="14"/>
        </w:numPr>
      </w:pPr>
      <w:r w:rsidRPr="00CC5FB6">
        <w:rPr>
          <w:b/>
          <w:bCs/>
        </w:rPr>
        <w:t>XML</w:t>
      </w:r>
      <w:r w:rsidRPr="00CC5FB6">
        <w:t xml:space="preserve"> : Plus verbeux à cause des balises d’ouverture et de fermeture, ce qui alourdit les échanges.</w:t>
      </w:r>
    </w:p>
    <w:p w14:paraId="20EE2046" w14:textId="77777777" w:rsidR="00CC5FB6" w:rsidRPr="00CC5FB6" w:rsidRDefault="00CC5FB6" w:rsidP="00CC5FB6">
      <w:pPr>
        <w:numPr>
          <w:ilvl w:val="0"/>
          <w:numId w:val="14"/>
        </w:numPr>
      </w:pPr>
      <w:r w:rsidRPr="00CC5FB6">
        <w:rPr>
          <w:b/>
          <w:bCs/>
        </w:rPr>
        <w:lastRenderedPageBreak/>
        <w:t>JSON</w:t>
      </w:r>
      <w:r w:rsidRPr="00CC5FB6">
        <w:t xml:space="preserve"> : Plus compact, ce qui réduit la taille des données transmises et améliore la vitesse de traitement.</w:t>
      </w:r>
    </w:p>
    <w:p w14:paraId="5D14BFDF" w14:textId="1EE4F342" w:rsidR="00CC5FB6" w:rsidRPr="00CC5FB6" w:rsidRDefault="00CC5FB6" w:rsidP="00CC5FB6">
      <w:r w:rsidRPr="00CC5FB6">
        <w:rPr>
          <w:b/>
          <w:bCs/>
        </w:rPr>
        <w:t>Types de Données</w:t>
      </w:r>
      <w:r w:rsidRPr="00CC5FB6">
        <w:t xml:space="preserve"> :</w:t>
      </w:r>
    </w:p>
    <w:p w14:paraId="0011C141" w14:textId="77777777" w:rsidR="00CC5FB6" w:rsidRPr="00CC5FB6" w:rsidRDefault="00CC5FB6" w:rsidP="00CC5FB6">
      <w:pPr>
        <w:numPr>
          <w:ilvl w:val="0"/>
          <w:numId w:val="15"/>
        </w:numPr>
      </w:pPr>
      <w:r w:rsidRPr="00CC5FB6">
        <w:rPr>
          <w:b/>
          <w:bCs/>
        </w:rPr>
        <w:t>XML</w:t>
      </w:r>
      <w:r w:rsidRPr="00CC5FB6">
        <w:t xml:space="preserve"> : Tout est sous forme de texte, il faut convertir manuellement les types (nombres, booléens, etc.).</w:t>
      </w:r>
    </w:p>
    <w:p w14:paraId="6CD564B8" w14:textId="02C15B1B" w:rsidR="00301775" w:rsidRDefault="00CC5FB6" w:rsidP="00CC5FB6">
      <w:pPr>
        <w:numPr>
          <w:ilvl w:val="0"/>
          <w:numId w:val="15"/>
        </w:numPr>
      </w:pPr>
      <w:r w:rsidRPr="00CC5FB6">
        <w:rPr>
          <w:b/>
          <w:bCs/>
        </w:rPr>
        <w:t>JSON</w:t>
      </w:r>
      <w:r w:rsidRPr="00CC5FB6">
        <w:t xml:space="preserve"> : Supporte directement les types natifs (nombres, chaînes, booléens, tableaux, objets).</w:t>
      </w:r>
    </w:p>
    <w:p w14:paraId="221114E6" w14:textId="77777777" w:rsidR="00C01E56" w:rsidRDefault="00C01E56" w:rsidP="00C01E56">
      <w:pPr>
        <w:rPr>
          <w:b/>
          <w:bCs/>
        </w:rPr>
      </w:pPr>
    </w:p>
    <w:p w14:paraId="5E8B2A4E" w14:textId="77777777" w:rsidR="009D692E" w:rsidRPr="009D692E" w:rsidRDefault="009D692E" w:rsidP="009D692E">
      <w:r w:rsidRPr="009D692E">
        <w:rPr>
          <w:b/>
          <w:bCs/>
        </w:rPr>
        <w:t>Hiérarchie et Métadonnées</w:t>
      </w:r>
      <w:r w:rsidRPr="009D692E">
        <w:t xml:space="preserve"> :</w:t>
      </w:r>
    </w:p>
    <w:p w14:paraId="1BE2CA28" w14:textId="77777777" w:rsidR="009D692E" w:rsidRDefault="009D692E" w:rsidP="009D692E">
      <w:pPr>
        <w:numPr>
          <w:ilvl w:val="0"/>
          <w:numId w:val="16"/>
        </w:numPr>
      </w:pPr>
      <w:r w:rsidRPr="009D692E">
        <w:rPr>
          <w:b/>
          <w:bCs/>
        </w:rPr>
        <w:t>XML</w:t>
      </w:r>
      <w:r w:rsidRPr="009D692E">
        <w:t xml:space="preserve"> : Supporte les attributs sur les balises, ce qui permet d’ajouter des métadonnées :</w:t>
      </w:r>
    </w:p>
    <w:p w14:paraId="3227C497" w14:textId="77777777" w:rsidR="005240AC" w:rsidRDefault="005240AC" w:rsidP="005240AC">
      <w:pPr>
        <w:ind w:left="720"/>
      </w:pPr>
      <w:r>
        <w:t>&lt;joueur id="1234"&gt;</w:t>
      </w:r>
    </w:p>
    <w:p w14:paraId="3AADAD46" w14:textId="77777777" w:rsidR="005240AC" w:rsidRDefault="005240AC" w:rsidP="005240AC">
      <w:pPr>
        <w:ind w:left="720"/>
      </w:pPr>
      <w:r>
        <w:t xml:space="preserve">    &lt;nom&gt;Adrien&lt;/nom&gt;</w:t>
      </w:r>
    </w:p>
    <w:p w14:paraId="33DD16CB" w14:textId="77777777" w:rsidR="005240AC" w:rsidRDefault="005240AC" w:rsidP="005240AC">
      <w:pPr>
        <w:ind w:left="720"/>
      </w:pPr>
      <w:r>
        <w:t xml:space="preserve">    &lt;nbreJetons&gt;1000&lt;/nbreJetons&gt;</w:t>
      </w:r>
    </w:p>
    <w:p w14:paraId="46E32CB0" w14:textId="43C044B6" w:rsidR="005240AC" w:rsidRDefault="005240AC" w:rsidP="005240AC">
      <w:pPr>
        <w:ind w:left="720"/>
      </w:pPr>
      <w:r>
        <w:t>&lt;/joueur&gt;</w:t>
      </w:r>
    </w:p>
    <w:p w14:paraId="250A1EDD" w14:textId="77777777" w:rsidR="005240AC" w:rsidRPr="009D692E" w:rsidRDefault="005240AC" w:rsidP="005240AC">
      <w:pPr>
        <w:ind w:left="720"/>
      </w:pPr>
    </w:p>
    <w:p w14:paraId="0165932D" w14:textId="77777777" w:rsidR="009D692E" w:rsidRDefault="009D692E" w:rsidP="009D692E">
      <w:pPr>
        <w:numPr>
          <w:ilvl w:val="0"/>
          <w:numId w:val="16"/>
        </w:numPr>
      </w:pPr>
      <w:r w:rsidRPr="009D692E">
        <w:rPr>
          <w:b/>
          <w:bCs/>
        </w:rPr>
        <w:t>JSON</w:t>
      </w:r>
      <w:r w:rsidRPr="009D692E">
        <w:t xml:space="preserve"> : Ne supporte pas d’attributs directement, mais on peut les intégrer comme des clés :</w:t>
      </w:r>
    </w:p>
    <w:p w14:paraId="6A9F7819" w14:textId="77777777" w:rsidR="005240AC" w:rsidRDefault="005240AC" w:rsidP="005240AC">
      <w:pPr>
        <w:ind w:left="720"/>
      </w:pPr>
      <w:r>
        <w:t>{</w:t>
      </w:r>
    </w:p>
    <w:p w14:paraId="02CF3665" w14:textId="77777777" w:rsidR="005240AC" w:rsidRDefault="005240AC" w:rsidP="005240AC">
      <w:pPr>
        <w:ind w:left="720"/>
      </w:pPr>
      <w:r>
        <w:t xml:space="preserve">    "id": 1234,</w:t>
      </w:r>
    </w:p>
    <w:p w14:paraId="626675F7" w14:textId="77777777" w:rsidR="005240AC" w:rsidRDefault="005240AC" w:rsidP="005240AC">
      <w:pPr>
        <w:ind w:left="720"/>
      </w:pPr>
      <w:r>
        <w:t xml:space="preserve">    "nom": "Adrien",</w:t>
      </w:r>
    </w:p>
    <w:p w14:paraId="0FC86432" w14:textId="77777777" w:rsidR="005240AC" w:rsidRDefault="005240AC" w:rsidP="005240AC">
      <w:pPr>
        <w:ind w:left="720"/>
      </w:pPr>
      <w:r>
        <w:t xml:space="preserve">    "nbreJetons": 1000</w:t>
      </w:r>
    </w:p>
    <w:p w14:paraId="5D051BB3" w14:textId="15B88604" w:rsidR="005240AC" w:rsidRDefault="005240AC" w:rsidP="005240AC">
      <w:pPr>
        <w:ind w:left="720"/>
      </w:pPr>
      <w:r>
        <w:t>}</w:t>
      </w:r>
    </w:p>
    <w:p w14:paraId="1F6F13D4" w14:textId="77777777" w:rsidR="0084437F" w:rsidRPr="009D692E" w:rsidRDefault="0084437F" w:rsidP="0084437F"/>
    <w:p w14:paraId="7EF1BD22" w14:textId="77777777" w:rsidR="00C01E56" w:rsidRPr="00301775" w:rsidRDefault="00C01E56" w:rsidP="00C01E56"/>
    <w:p w14:paraId="6DE1D0FF" w14:textId="77777777" w:rsidR="00C13E3F" w:rsidRDefault="00C13E3F" w:rsidP="00C13E3F">
      <w:pPr>
        <w:pStyle w:val="Titre1"/>
      </w:pPr>
      <w:bookmarkStart w:id="23" w:name="_Toc191564204"/>
      <w:r>
        <w:t>Implémentation</w:t>
      </w:r>
      <w:bookmarkEnd w:id="23"/>
    </w:p>
    <w:p w14:paraId="0B1BA640" w14:textId="77777777" w:rsidR="00C13E3F" w:rsidRDefault="00C13E3F" w:rsidP="00AE7E3F">
      <w:pPr>
        <w:pStyle w:val="Titre2"/>
      </w:pPr>
      <w:bookmarkStart w:id="24" w:name="_Toc191564205"/>
      <w:r>
        <w:t>Différences entre planning et réalisation</w:t>
      </w:r>
      <w:bookmarkEnd w:id="24"/>
    </w:p>
    <w:p w14:paraId="0827FC33" w14:textId="13CA34C8" w:rsidR="00277246" w:rsidRDefault="00277246" w:rsidP="00277246">
      <w:r>
        <w:t>Gestion des jetons pour les joueurs</w:t>
      </w:r>
      <w:r w:rsidR="00177740">
        <w:t xml:space="preserve"> devient un attribut du joueur</w:t>
      </w:r>
    </w:p>
    <w:p w14:paraId="5980D25A" w14:textId="0CB7613E" w:rsidR="00CA7378" w:rsidRDefault="00CA7378" w:rsidP="00277246">
      <w:r>
        <w:t xml:space="preserve">Seulement </w:t>
      </w:r>
      <w:r w:rsidRPr="008C46BD">
        <w:rPr>
          <w:b/>
          <w:bCs/>
        </w:rPr>
        <w:t>un</w:t>
      </w:r>
      <w:r>
        <w:t xml:space="preserve"> jeu implémenté</w:t>
      </w:r>
    </w:p>
    <w:p w14:paraId="11DA454D" w14:textId="48505CC0" w:rsidR="00CA7378" w:rsidRDefault="00CA7378" w:rsidP="00277246">
      <w:r>
        <w:t>Pas d’utilisation de</w:t>
      </w:r>
      <w:r w:rsidR="00911996">
        <w:t xml:space="preserve"> mes</w:t>
      </w:r>
      <w:r>
        <w:t xml:space="preserve"> beans</w:t>
      </w:r>
    </w:p>
    <w:p w14:paraId="1E16AC67" w14:textId="3CA4E523" w:rsidR="005D1936" w:rsidRDefault="005D1936" w:rsidP="00277246">
      <w:r>
        <w:t>N’est plus sur le thème des poulets</w:t>
      </w:r>
    </w:p>
    <w:p w14:paraId="04CD8F26" w14:textId="38FE9203" w:rsidR="004B7359" w:rsidRDefault="00DC6288" w:rsidP="00277246">
      <w:r>
        <w:t>Les cases ne sont pas renvoyées par le serveur</w:t>
      </w:r>
    </w:p>
    <w:p w14:paraId="29E4D991" w14:textId="77777777" w:rsidR="00CA7378" w:rsidRDefault="00CA7378" w:rsidP="00277246"/>
    <w:p w14:paraId="719BDFBE" w14:textId="77777777" w:rsidR="00277246" w:rsidRPr="00277246" w:rsidRDefault="00277246" w:rsidP="00277246"/>
    <w:p w14:paraId="3EC59009" w14:textId="77777777" w:rsidR="00C13E3F" w:rsidRDefault="00C13E3F" w:rsidP="00AE7E3F">
      <w:pPr>
        <w:pStyle w:val="Titre2"/>
      </w:pPr>
      <w:bookmarkStart w:id="25" w:name="_Toc191564206"/>
      <w:r>
        <w:lastRenderedPageBreak/>
        <w:t>Conclusion</w:t>
      </w:r>
      <w:bookmarkEnd w:id="25"/>
      <w:r>
        <w:t xml:space="preserve"> </w:t>
      </w:r>
    </w:p>
    <w:p w14:paraId="4C5766CB" w14:textId="1A558985" w:rsidR="004C6D7C" w:rsidRDefault="004C6D7C" w:rsidP="004C6D7C">
      <w:r>
        <w:t>Pour conclure ce module,</w:t>
      </w:r>
      <w:r w:rsidR="00911996">
        <w:t xml:space="preserve"> j’ai eu un peu peur au début car il y a eu énormément de matière d’un coup, j’ai donc dû traiter les infos pour ne pas paniquer et prendre seulement ce dont j’avais besoin.</w:t>
      </w:r>
    </w:p>
    <w:p w14:paraId="503B2C90" w14:textId="31003AEF" w:rsidR="00911996" w:rsidRPr="004C6D7C" w:rsidRDefault="00911996" w:rsidP="004C6D7C">
      <w:r>
        <w:t>Petit à petit, j’ai pris goût à mon thème et au module, ce qui m’a permis de terminer mon</w:t>
      </w:r>
      <w:r w:rsidR="00E92AC0">
        <w:t xml:space="preserve"> projet avec plaisir.</w:t>
      </w:r>
    </w:p>
    <w:p w14:paraId="1D98CD99" w14:textId="7597EE02" w:rsidR="00C13E3F" w:rsidRDefault="00C13E3F" w:rsidP="00057267">
      <w:pPr>
        <w:pStyle w:val="Titre1"/>
      </w:pPr>
      <w:r>
        <w:t xml:space="preserve"> </w:t>
      </w:r>
      <w:bookmarkStart w:id="26" w:name="_Toc191564207"/>
      <w:r>
        <w:t>Annexes (semaines 1 et 2)</w:t>
      </w:r>
      <w:bookmarkEnd w:id="26"/>
    </w:p>
    <w:p w14:paraId="0A142FB7" w14:textId="77777777" w:rsidR="00C13E3F" w:rsidRDefault="00C13E3F" w:rsidP="00AE7E3F">
      <w:pPr>
        <w:pStyle w:val="Titre2"/>
      </w:pPr>
      <w:bookmarkStart w:id="27" w:name="_Toc191564208"/>
      <w:r>
        <w:t>Tableaux (max 2 pages) d'une vue d'ensemble regroupant tous les exercices</w:t>
      </w:r>
      <w:bookmarkEnd w:id="27"/>
    </w:p>
    <w:p w14:paraId="217F28E1" w14:textId="454D65F2" w:rsidR="00954C06" w:rsidRDefault="00C13E3F" w:rsidP="00954C06">
      <w:pPr>
        <w:pStyle w:val="Titre3"/>
      </w:pPr>
      <w:bookmarkStart w:id="28" w:name="_Toc191564209"/>
      <w:r>
        <w:t>Architecture</w:t>
      </w:r>
      <w:bookmarkEnd w:id="28"/>
    </w:p>
    <w:p w14:paraId="44F73511" w14:textId="77777777" w:rsidR="00954C06" w:rsidRDefault="00954C06" w:rsidP="00954C06">
      <w:r>
        <w:t>Ex3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68"/>
        <w:gridCol w:w="1266"/>
        <w:gridCol w:w="1267"/>
        <w:gridCol w:w="1253"/>
        <w:gridCol w:w="1440"/>
        <w:gridCol w:w="1283"/>
        <w:gridCol w:w="1285"/>
      </w:tblGrid>
      <w:tr w:rsidR="00954C06" w14:paraId="2C2237D7" w14:textId="77777777" w:rsidTr="005D7732">
        <w:trPr>
          <w:trHeight w:val="558"/>
        </w:trPr>
        <w:tc>
          <w:tcPr>
            <w:tcW w:w="3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5ABBB639" w14:textId="77777777" w:rsidR="00954C06" w:rsidRDefault="00954C06" w:rsidP="005D7732">
            <w:pPr>
              <w:spacing w:after="0" w:line="240" w:lineRule="auto"/>
              <w:jc w:val="center"/>
            </w:pPr>
            <w:r>
              <w:t>Client</w:t>
            </w:r>
          </w:p>
        </w:tc>
        <w:tc>
          <w:tcPr>
            <w:tcW w:w="12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A9BDF" w14:textId="77777777" w:rsidR="00954C06" w:rsidRDefault="00954C06" w:rsidP="005D7732">
            <w:pPr>
              <w:spacing w:after="0" w:line="240" w:lineRule="auto"/>
            </w:pPr>
          </w:p>
        </w:tc>
        <w:tc>
          <w:tcPr>
            <w:tcW w:w="38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3F4A9AD2" w14:textId="77777777" w:rsidR="00954C06" w:rsidRDefault="00954C06" w:rsidP="005D7732">
            <w:pPr>
              <w:spacing w:after="0" w:line="240" w:lineRule="auto"/>
              <w:jc w:val="center"/>
            </w:pPr>
            <w:r>
              <w:t>Serveur</w:t>
            </w:r>
          </w:p>
        </w:tc>
      </w:tr>
      <w:tr w:rsidR="00954C06" w14:paraId="2C093E56" w14:textId="77777777" w:rsidTr="005D7732"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50CDF" w14:textId="77777777" w:rsidR="00954C06" w:rsidRDefault="00954C06" w:rsidP="005D7732">
            <w:pPr>
              <w:spacing w:after="0" w:line="240" w:lineRule="auto"/>
            </w:pPr>
            <w:r>
              <w:t>Vue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91B8" w14:textId="77777777" w:rsidR="00954C06" w:rsidRDefault="00954C06" w:rsidP="005D7732">
            <w:pPr>
              <w:spacing w:after="0" w:line="240" w:lineRule="auto"/>
            </w:pPr>
            <w:r>
              <w:t>Ctrl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1F6FF" w14:textId="77777777" w:rsidR="00954C06" w:rsidRDefault="00954C06" w:rsidP="005D7732">
            <w:pPr>
              <w:spacing w:after="0" w:line="240" w:lineRule="auto"/>
            </w:pPr>
            <w:r>
              <w:t>Wrk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D3C1F" w14:textId="77777777" w:rsidR="00954C06" w:rsidRDefault="00954C06" w:rsidP="005D7732">
            <w:pPr>
              <w:spacing w:after="0" w:line="240" w:lineRule="auto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866E6" w14:textId="77777777" w:rsidR="00954C06" w:rsidRDefault="00954C06" w:rsidP="005D7732">
            <w:pPr>
              <w:spacing w:after="0" w:line="240" w:lineRule="auto"/>
            </w:pPr>
            <w:r>
              <w:t>Vue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06624" w14:textId="77777777" w:rsidR="00954C06" w:rsidRDefault="00954C06" w:rsidP="005D7732">
            <w:pPr>
              <w:spacing w:after="0" w:line="240" w:lineRule="auto"/>
            </w:pPr>
            <w:r>
              <w:t>Ctrl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B2BB9" w14:textId="77777777" w:rsidR="00954C06" w:rsidRDefault="00954C06" w:rsidP="005D7732">
            <w:pPr>
              <w:spacing w:after="0" w:line="240" w:lineRule="auto"/>
            </w:pPr>
            <w:r>
              <w:t>Wrk</w:t>
            </w:r>
          </w:p>
        </w:tc>
      </w:tr>
      <w:tr w:rsidR="00954C06" w14:paraId="26C3AF18" w14:textId="77777777" w:rsidTr="005D7732">
        <w:trPr>
          <w:trHeight w:val="263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932D2" w14:textId="77777777" w:rsidR="00954C06" w:rsidRDefault="00954C06" w:rsidP="005D7732">
            <w:pPr>
              <w:spacing w:after="0" w:line="240" w:lineRule="auto"/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F8A5D" w14:textId="77777777" w:rsidR="00954C06" w:rsidRDefault="00954C06" w:rsidP="005D7732">
            <w:pPr>
              <w:spacing w:after="0" w:line="240" w:lineRule="auto"/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BF72A" w14:textId="77777777" w:rsidR="00954C06" w:rsidRDefault="00954C06" w:rsidP="005D7732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5D6F4" w14:textId="77777777" w:rsidR="00954C06" w:rsidRDefault="00954C06" w:rsidP="005D7732">
            <w:pPr>
              <w:spacing w:after="0" w:line="240" w:lineRule="auto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44088" w14:textId="77777777" w:rsidR="00954C06" w:rsidRDefault="00954C06" w:rsidP="005D7732">
            <w:pPr>
              <w:spacing w:after="0" w:line="240" w:lineRule="auto"/>
            </w:pPr>
            <w:r>
              <w:t>Equipes.php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C7ED7" w14:textId="77777777" w:rsidR="00954C06" w:rsidRDefault="00954C06" w:rsidP="005D7732">
            <w:pPr>
              <w:spacing w:after="0" w:line="240" w:lineRule="auto"/>
            </w:pPr>
            <w:r>
              <w:t>Ctrl.php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AEB59" w14:textId="77777777" w:rsidR="00954C06" w:rsidRDefault="00954C06" w:rsidP="005D7732">
            <w:pPr>
              <w:spacing w:after="0" w:line="240" w:lineRule="auto"/>
            </w:pPr>
            <w:r>
              <w:t>Wrk.php</w:t>
            </w:r>
          </w:p>
        </w:tc>
      </w:tr>
    </w:tbl>
    <w:p w14:paraId="3C20E590" w14:textId="77777777" w:rsidR="00954C06" w:rsidRDefault="00954C06" w:rsidP="00954C06"/>
    <w:p w14:paraId="5513A7D8" w14:textId="77777777" w:rsidR="00954C06" w:rsidRDefault="00954C06" w:rsidP="00954C06">
      <w:r>
        <w:t>Ex4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87"/>
        <w:gridCol w:w="1317"/>
        <w:gridCol w:w="1647"/>
        <w:gridCol w:w="1128"/>
        <w:gridCol w:w="1415"/>
        <w:gridCol w:w="1180"/>
        <w:gridCol w:w="1188"/>
      </w:tblGrid>
      <w:tr w:rsidR="00954C06" w14:paraId="1BA66537" w14:textId="77777777" w:rsidTr="005D7732">
        <w:trPr>
          <w:trHeight w:val="558"/>
        </w:trPr>
        <w:tc>
          <w:tcPr>
            <w:tcW w:w="3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6E1ADDD6" w14:textId="77777777" w:rsidR="00954C06" w:rsidRDefault="00954C06" w:rsidP="005D7732">
            <w:pPr>
              <w:spacing w:after="0" w:line="240" w:lineRule="auto"/>
              <w:jc w:val="center"/>
            </w:pPr>
            <w:r>
              <w:t>Client</w:t>
            </w:r>
          </w:p>
        </w:tc>
        <w:tc>
          <w:tcPr>
            <w:tcW w:w="12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D48D1" w14:textId="77777777" w:rsidR="00954C06" w:rsidRDefault="00954C06" w:rsidP="005D7732">
            <w:pPr>
              <w:spacing w:after="0" w:line="240" w:lineRule="auto"/>
            </w:pPr>
          </w:p>
        </w:tc>
        <w:tc>
          <w:tcPr>
            <w:tcW w:w="38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539F26F5" w14:textId="77777777" w:rsidR="00954C06" w:rsidRDefault="00954C06" w:rsidP="005D7732">
            <w:pPr>
              <w:spacing w:after="0" w:line="240" w:lineRule="auto"/>
              <w:jc w:val="center"/>
            </w:pPr>
            <w:r>
              <w:t>Serveur</w:t>
            </w:r>
          </w:p>
        </w:tc>
      </w:tr>
      <w:tr w:rsidR="00954C06" w14:paraId="7046AE52" w14:textId="77777777" w:rsidTr="005D7732"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5AB26" w14:textId="77777777" w:rsidR="00954C06" w:rsidRDefault="00954C06" w:rsidP="005D7732">
            <w:pPr>
              <w:spacing w:after="0" w:line="240" w:lineRule="auto"/>
            </w:pPr>
            <w:r>
              <w:t>Vue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3A52C" w14:textId="77777777" w:rsidR="00954C06" w:rsidRDefault="00954C06" w:rsidP="005D7732">
            <w:pPr>
              <w:spacing w:after="0" w:line="240" w:lineRule="auto"/>
            </w:pPr>
            <w:r>
              <w:t>Ctrl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4770E" w14:textId="77777777" w:rsidR="00954C06" w:rsidRDefault="00954C06" w:rsidP="005D7732">
            <w:pPr>
              <w:spacing w:after="0" w:line="240" w:lineRule="auto"/>
            </w:pPr>
            <w:r>
              <w:t>Wrk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8277B" w14:textId="77777777" w:rsidR="00954C06" w:rsidRDefault="00954C06" w:rsidP="005D7732">
            <w:pPr>
              <w:spacing w:after="0" w:line="240" w:lineRule="auto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F79E3" w14:textId="77777777" w:rsidR="00954C06" w:rsidRDefault="00954C06" w:rsidP="005D7732">
            <w:pPr>
              <w:spacing w:after="0" w:line="240" w:lineRule="auto"/>
            </w:pPr>
            <w:r>
              <w:t>Vue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4025C" w14:textId="77777777" w:rsidR="00954C06" w:rsidRDefault="00954C06" w:rsidP="005D7732">
            <w:pPr>
              <w:spacing w:after="0" w:line="240" w:lineRule="auto"/>
            </w:pPr>
            <w:r>
              <w:t>Ctrl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B57DD" w14:textId="77777777" w:rsidR="00954C06" w:rsidRDefault="00954C06" w:rsidP="005D7732">
            <w:pPr>
              <w:spacing w:after="0" w:line="240" w:lineRule="auto"/>
            </w:pPr>
            <w:r>
              <w:t>Wrk</w:t>
            </w:r>
          </w:p>
        </w:tc>
      </w:tr>
      <w:tr w:rsidR="00954C06" w14:paraId="000E980C" w14:textId="77777777" w:rsidTr="005D7732">
        <w:trPr>
          <w:trHeight w:val="292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A755A" w14:textId="77777777" w:rsidR="00954C06" w:rsidRDefault="00954C06" w:rsidP="005D7732">
            <w:pPr>
              <w:spacing w:after="0" w:line="240" w:lineRule="auto"/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4D762" w14:textId="77777777" w:rsidR="00954C06" w:rsidRDefault="00954C06" w:rsidP="005D7732">
            <w:pPr>
              <w:spacing w:after="0" w:line="240" w:lineRule="auto"/>
            </w:pPr>
            <w:r>
              <w:t>IndexCtrl.js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7B4B4" w14:textId="77777777" w:rsidR="00954C06" w:rsidRDefault="00954C06" w:rsidP="005D7732">
            <w:pPr>
              <w:spacing w:after="0" w:line="240" w:lineRule="auto"/>
            </w:pPr>
            <w:r>
              <w:t>servicesHttp.js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C18A8" w14:textId="77777777" w:rsidR="00954C06" w:rsidRDefault="00954C06" w:rsidP="005D7732">
            <w:pPr>
              <w:spacing w:after="0" w:line="240" w:lineRule="auto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AD8DE" w14:textId="77777777" w:rsidR="00954C06" w:rsidRDefault="00954C06" w:rsidP="005D7732">
            <w:pPr>
              <w:spacing w:after="0" w:line="240" w:lineRule="auto"/>
            </w:pPr>
            <w:r>
              <w:t>Serveur.php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EB5F4" w14:textId="77777777" w:rsidR="00954C06" w:rsidRDefault="00954C06" w:rsidP="005D7732">
            <w:pPr>
              <w:spacing w:after="0" w:line="240" w:lineRule="auto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754D7" w14:textId="77777777" w:rsidR="00954C06" w:rsidRDefault="00954C06" w:rsidP="005D7732">
            <w:pPr>
              <w:spacing w:after="0" w:line="240" w:lineRule="auto"/>
            </w:pPr>
          </w:p>
        </w:tc>
      </w:tr>
    </w:tbl>
    <w:p w14:paraId="4AEBB2F7" w14:textId="77777777" w:rsidR="00954C06" w:rsidRDefault="00954C06" w:rsidP="00954C06"/>
    <w:p w14:paraId="469069DB" w14:textId="247BB2C2" w:rsidR="001E1920" w:rsidRDefault="001E1920" w:rsidP="00954C06">
      <w:r>
        <w:t>Ex5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87"/>
        <w:gridCol w:w="1317"/>
        <w:gridCol w:w="1647"/>
        <w:gridCol w:w="1128"/>
        <w:gridCol w:w="1415"/>
        <w:gridCol w:w="1180"/>
        <w:gridCol w:w="1188"/>
      </w:tblGrid>
      <w:tr w:rsidR="001E1920" w14:paraId="2BA8629D" w14:textId="77777777" w:rsidTr="005D7732">
        <w:trPr>
          <w:trHeight w:val="558"/>
        </w:trPr>
        <w:tc>
          <w:tcPr>
            <w:tcW w:w="3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6DAC45A9" w14:textId="77777777" w:rsidR="001E1920" w:rsidRDefault="001E1920" w:rsidP="005D7732">
            <w:pPr>
              <w:spacing w:after="0" w:line="240" w:lineRule="auto"/>
              <w:jc w:val="center"/>
            </w:pPr>
            <w:r>
              <w:t>Client</w:t>
            </w:r>
          </w:p>
        </w:tc>
        <w:tc>
          <w:tcPr>
            <w:tcW w:w="12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94B6D" w14:textId="77777777" w:rsidR="001E1920" w:rsidRDefault="001E1920" w:rsidP="005D7732">
            <w:pPr>
              <w:spacing w:after="0" w:line="240" w:lineRule="auto"/>
            </w:pPr>
          </w:p>
        </w:tc>
        <w:tc>
          <w:tcPr>
            <w:tcW w:w="38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6ACF3EC8" w14:textId="77777777" w:rsidR="001E1920" w:rsidRDefault="001E1920" w:rsidP="005D7732">
            <w:pPr>
              <w:spacing w:after="0" w:line="240" w:lineRule="auto"/>
              <w:jc w:val="center"/>
            </w:pPr>
            <w:r>
              <w:t>Serveur</w:t>
            </w:r>
          </w:p>
        </w:tc>
      </w:tr>
      <w:tr w:rsidR="001E1920" w14:paraId="12A5A2AA" w14:textId="77777777" w:rsidTr="005D7732"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BE07F" w14:textId="77777777" w:rsidR="001E1920" w:rsidRDefault="001E1920" w:rsidP="005D7732">
            <w:pPr>
              <w:spacing w:after="0" w:line="240" w:lineRule="auto"/>
            </w:pPr>
            <w:r>
              <w:t>Vue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06293" w14:textId="77777777" w:rsidR="001E1920" w:rsidRDefault="001E1920" w:rsidP="005D7732">
            <w:pPr>
              <w:spacing w:after="0" w:line="240" w:lineRule="auto"/>
            </w:pPr>
            <w:r>
              <w:t>Ctrl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24D63" w14:textId="77777777" w:rsidR="001E1920" w:rsidRDefault="001E1920" w:rsidP="005D7732">
            <w:pPr>
              <w:spacing w:after="0" w:line="240" w:lineRule="auto"/>
            </w:pPr>
            <w:r>
              <w:t>Wrk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F9A58" w14:textId="77777777" w:rsidR="001E1920" w:rsidRDefault="001E1920" w:rsidP="005D7732">
            <w:pPr>
              <w:spacing w:after="0" w:line="240" w:lineRule="auto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0F177" w14:textId="77777777" w:rsidR="001E1920" w:rsidRDefault="001E1920" w:rsidP="005D7732">
            <w:pPr>
              <w:spacing w:after="0" w:line="240" w:lineRule="auto"/>
            </w:pPr>
            <w:r>
              <w:t>Vue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C57B7" w14:textId="77777777" w:rsidR="001E1920" w:rsidRDefault="001E1920" w:rsidP="005D7732">
            <w:pPr>
              <w:spacing w:after="0" w:line="240" w:lineRule="auto"/>
            </w:pPr>
            <w:r>
              <w:t>Ctrl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E007E" w14:textId="77777777" w:rsidR="001E1920" w:rsidRDefault="001E1920" w:rsidP="005D7732">
            <w:pPr>
              <w:spacing w:after="0" w:line="240" w:lineRule="auto"/>
            </w:pPr>
            <w:r>
              <w:t>Wrk</w:t>
            </w:r>
          </w:p>
        </w:tc>
      </w:tr>
      <w:tr w:rsidR="001E1920" w14:paraId="10F126DC" w14:textId="77777777" w:rsidTr="005D7732">
        <w:trPr>
          <w:trHeight w:val="292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E12C5" w14:textId="77777777" w:rsidR="001E1920" w:rsidRDefault="001E1920" w:rsidP="005D7732">
            <w:pPr>
              <w:spacing w:after="0" w:line="240" w:lineRule="auto"/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3068D" w14:textId="77777777" w:rsidR="001E1920" w:rsidRDefault="001E1920" w:rsidP="005D7732">
            <w:pPr>
              <w:spacing w:after="0" w:line="240" w:lineRule="auto"/>
            </w:pPr>
            <w:r>
              <w:t>IndexCtrl.js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F3A25" w14:textId="77777777" w:rsidR="001E1920" w:rsidRDefault="001E1920" w:rsidP="005D7732">
            <w:pPr>
              <w:spacing w:after="0" w:line="240" w:lineRule="auto"/>
            </w:pPr>
            <w:r>
              <w:t>servicesHttp.js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67F12" w14:textId="77777777" w:rsidR="001E1920" w:rsidRDefault="001E1920" w:rsidP="005D7732">
            <w:pPr>
              <w:spacing w:after="0" w:line="240" w:lineRule="auto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5C962" w14:textId="77777777" w:rsidR="001E1920" w:rsidRDefault="001E1920" w:rsidP="005D7732">
            <w:pPr>
              <w:spacing w:after="0" w:line="240" w:lineRule="auto"/>
            </w:pPr>
            <w:r>
              <w:t>Serveur.php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B610A" w14:textId="77777777" w:rsidR="001E1920" w:rsidRDefault="001E1920" w:rsidP="005D7732">
            <w:pPr>
              <w:spacing w:after="0" w:line="240" w:lineRule="auto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66518" w14:textId="77777777" w:rsidR="001E1920" w:rsidRDefault="001E1920" w:rsidP="005D7732">
            <w:pPr>
              <w:spacing w:after="0" w:line="240" w:lineRule="auto"/>
            </w:pPr>
          </w:p>
        </w:tc>
      </w:tr>
    </w:tbl>
    <w:p w14:paraId="5B0B9530" w14:textId="77777777" w:rsidR="001E1920" w:rsidRDefault="001E1920" w:rsidP="00954C06"/>
    <w:p w14:paraId="336017E0" w14:textId="23AB9AC1" w:rsidR="00981FC2" w:rsidRDefault="00981FC2" w:rsidP="00954C06">
      <w:r>
        <w:t>Ex6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68"/>
        <w:gridCol w:w="1266"/>
        <w:gridCol w:w="1267"/>
        <w:gridCol w:w="1253"/>
        <w:gridCol w:w="1440"/>
        <w:gridCol w:w="1283"/>
        <w:gridCol w:w="1285"/>
      </w:tblGrid>
      <w:tr w:rsidR="00981FC2" w14:paraId="0B1FEB52" w14:textId="77777777" w:rsidTr="005D7732">
        <w:trPr>
          <w:trHeight w:val="558"/>
        </w:trPr>
        <w:tc>
          <w:tcPr>
            <w:tcW w:w="3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27527BBE" w14:textId="77777777" w:rsidR="00981FC2" w:rsidRDefault="00981FC2" w:rsidP="005D7732">
            <w:pPr>
              <w:spacing w:after="0" w:line="240" w:lineRule="auto"/>
              <w:jc w:val="center"/>
            </w:pPr>
            <w:r>
              <w:t>Client</w:t>
            </w:r>
          </w:p>
        </w:tc>
        <w:tc>
          <w:tcPr>
            <w:tcW w:w="12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1E731" w14:textId="77777777" w:rsidR="00981FC2" w:rsidRDefault="00981FC2" w:rsidP="005D7732">
            <w:pPr>
              <w:spacing w:after="0" w:line="240" w:lineRule="auto"/>
            </w:pPr>
          </w:p>
        </w:tc>
        <w:tc>
          <w:tcPr>
            <w:tcW w:w="38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20EEFB00" w14:textId="77777777" w:rsidR="00981FC2" w:rsidRDefault="00981FC2" w:rsidP="005D7732">
            <w:pPr>
              <w:spacing w:after="0" w:line="240" w:lineRule="auto"/>
              <w:jc w:val="center"/>
            </w:pPr>
            <w:r>
              <w:t>Serveur</w:t>
            </w:r>
          </w:p>
        </w:tc>
      </w:tr>
      <w:tr w:rsidR="00981FC2" w14:paraId="116B0F4C" w14:textId="77777777" w:rsidTr="005D7732"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364BB" w14:textId="77777777" w:rsidR="00981FC2" w:rsidRDefault="00981FC2" w:rsidP="005D7732">
            <w:pPr>
              <w:spacing w:after="0" w:line="240" w:lineRule="auto"/>
            </w:pPr>
            <w:r>
              <w:t>Vue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C3FC3" w14:textId="77777777" w:rsidR="00981FC2" w:rsidRDefault="00981FC2" w:rsidP="005D7732">
            <w:pPr>
              <w:spacing w:after="0" w:line="240" w:lineRule="auto"/>
            </w:pPr>
            <w:r>
              <w:t>Ctrl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6EFE8" w14:textId="77777777" w:rsidR="00981FC2" w:rsidRDefault="00981FC2" w:rsidP="005D7732">
            <w:pPr>
              <w:spacing w:after="0" w:line="240" w:lineRule="auto"/>
            </w:pPr>
            <w:r>
              <w:t>Wrk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E8FD8" w14:textId="77777777" w:rsidR="00981FC2" w:rsidRDefault="00981FC2" w:rsidP="005D7732">
            <w:pPr>
              <w:spacing w:after="0" w:line="240" w:lineRule="auto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10EE9" w14:textId="77777777" w:rsidR="00981FC2" w:rsidRDefault="00981FC2" w:rsidP="005D7732">
            <w:pPr>
              <w:spacing w:after="0" w:line="240" w:lineRule="auto"/>
            </w:pPr>
            <w:r>
              <w:t>Vue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5D863" w14:textId="77777777" w:rsidR="00981FC2" w:rsidRDefault="00981FC2" w:rsidP="005D7732">
            <w:pPr>
              <w:spacing w:after="0" w:line="240" w:lineRule="auto"/>
            </w:pPr>
            <w:r>
              <w:t>Ctrl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B1C56" w14:textId="77777777" w:rsidR="00981FC2" w:rsidRDefault="00981FC2" w:rsidP="005D7732">
            <w:pPr>
              <w:spacing w:after="0" w:line="240" w:lineRule="auto"/>
            </w:pPr>
            <w:r>
              <w:t>Wrk</w:t>
            </w:r>
          </w:p>
        </w:tc>
      </w:tr>
      <w:tr w:rsidR="00981FC2" w14:paraId="050063D2" w14:textId="77777777" w:rsidTr="005D7732">
        <w:trPr>
          <w:trHeight w:val="263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69A6B" w14:textId="77777777" w:rsidR="00981FC2" w:rsidRDefault="00981FC2" w:rsidP="005D7732">
            <w:pPr>
              <w:spacing w:after="0" w:line="240" w:lineRule="auto"/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EE378" w14:textId="77777777" w:rsidR="00981FC2" w:rsidRDefault="00981FC2" w:rsidP="005D7732">
            <w:pPr>
              <w:spacing w:after="0" w:line="240" w:lineRule="auto"/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96250" w14:textId="77777777" w:rsidR="00981FC2" w:rsidRDefault="00981FC2" w:rsidP="005D7732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D6A4F" w14:textId="77777777" w:rsidR="00981FC2" w:rsidRDefault="00981FC2" w:rsidP="005D7732">
            <w:pPr>
              <w:spacing w:after="0" w:line="240" w:lineRule="auto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42AF9" w14:textId="77777777" w:rsidR="00981FC2" w:rsidRDefault="00981FC2" w:rsidP="005D7732">
            <w:pPr>
              <w:spacing w:after="0" w:line="240" w:lineRule="auto"/>
            </w:pPr>
            <w:r>
              <w:t>Equipes.php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156DD" w14:textId="77777777" w:rsidR="00981FC2" w:rsidRDefault="00981FC2" w:rsidP="005D7732">
            <w:pPr>
              <w:spacing w:after="0" w:line="240" w:lineRule="auto"/>
            </w:pPr>
            <w:r>
              <w:t>Ctrl.php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E5645" w14:textId="77777777" w:rsidR="00981FC2" w:rsidRDefault="00981FC2" w:rsidP="005D7732">
            <w:pPr>
              <w:spacing w:after="0" w:line="240" w:lineRule="auto"/>
            </w:pPr>
            <w:r>
              <w:t>Wrk.php</w:t>
            </w:r>
          </w:p>
        </w:tc>
      </w:tr>
    </w:tbl>
    <w:p w14:paraId="5075D284" w14:textId="77777777" w:rsidR="00981FC2" w:rsidRDefault="00981FC2" w:rsidP="00954C06"/>
    <w:p w14:paraId="0FEF0899" w14:textId="16440F9D" w:rsidR="00954C06" w:rsidRDefault="00036212" w:rsidP="00954C06">
      <w:r>
        <w:t>Ex7</w:t>
      </w:r>
      <w:r w:rsidR="00774628">
        <w:t>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41"/>
        <w:gridCol w:w="1317"/>
        <w:gridCol w:w="1647"/>
        <w:gridCol w:w="1054"/>
        <w:gridCol w:w="1440"/>
        <w:gridCol w:w="1226"/>
        <w:gridCol w:w="1237"/>
      </w:tblGrid>
      <w:tr w:rsidR="00774628" w14:paraId="5068CE42" w14:textId="77777777" w:rsidTr="00044C74">
        <w:trPr>
          <w:trHeight w:val="558"/>
        </w:trPr>
        <w:tc>
          <w:tcPr>
            <w:tcW w:w="38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24C40B0C" w14:textId="77777777" w:rsidR="00774628" w:rsidRDefault="00774628" w:rsidP="00D3782C">
            <w:pPr>
              <w:spacing w:after="0" w:line="240" w:lineRule="auto"/>
              <w:jc w:val="center"/>
            </w:pPr>
            <w:r>
              <w:t>Client</w:t>
            </w:r>
          </w:p>
        </w:tc>
        <w:tc>
          <w:tcPr>
            <w:tcW w:w="1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884C2" w14:textId="77777777" w:rsidR="00774628" w:rsidRDefault="00774628" w:rsidP="00D3782C">
            <w:pPr>
              <w:spacing w:after="0" w:line="240" w:lineRule="auto"/>
            </w:pPr>
          </w:p>
        </w:tc>
        <w:tc>
          <w:tcPr>
            <w:tcW w:w="4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6639BF32" w14:textId="77777777" w:rsidR="00774628" w:rsidRDefault="00774628" w:rsidP="00D3782C">
            <w:pPr>
              <w:spacing w:after="0" w:line="240" w:lineRule="auto"/>
              <w:jc w:val="center"/>
            </w:pPr>
            <w:r>
              <w:t>Serveur</w:t>
            </w:r>
          </w:p>
        </w:tc>
      </w:tr>
      <w:tr w:rsidR="00774628" w14:paraId="754CEA18" w14:textId="77777777" w:rsidTr="00044C74"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DA5CC" w14:textId="77777777" w:rsidR="00774628" w:rsidRDefault="00774628" w:rsidP="00D3782C">
            <w:pPr>
              <w:spacing w:after="0" w:line="240" w:lineRule="auto"/>
            </w:pPr>
            <w:r>
              <w:t>Vue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E6B90" w14:textId="77777777" w:rsidR="00774628" w:rsidRDefault="00774628" w:rsidP="00D3782C">
            <w:pPr>
              <w:spacing w:after="0" w:line="240" w:lineRule="auto"/>
            </w:pPr>
            <w:r>
              <w:t>Ctrl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12EBB" w14:textId="77777777" w:rsidR="00774628" w:rsidRDefault="00774628" w:rsidP="00D3782C">
            <w:pPr>
              <w:spacing w:after="0" w:line="240" w:lineRule="auto"/>
            </w:pPr>
            <w:r>
              <w:t>Wrk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A975A" w14:textId="77777777" w:rsidR="00774628" w:rsidRDefault="00774628" w:rsidP="00D3782C">
            <w:pPr>
              <w:spacing w:after="0" w:line="240" w:lineRule="auto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CFBE3" w14:textId="77777777" w:rsidR="00774628" w:rsidRDefault="00774628" w:rsidP="00D3782C">
            <w:pPr>
              <w:spacing w:after="0" w:line="240" w:lineRule="auto"/>
            </w:pPr>
            <w:r>
              <w:t>Vue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8030A" w14:textId="77777777" w:rsidR="00774628" w:rsidRDefault="00774628" w:rsidP="00D3782C">
            <w:pPr>
              <w:spacing w:after="0" w:line="240" w:lineRule="auto"/>
            </w:pPr>
            <w:r>
              <w:t>Ctrl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96CBA" w14:textId="77777777" w:rsidR="00774628" w:rsidRDefault="00774628" w:rsidP="00D3782C">
            <w:pPr>
              <w:spacing w:after="0" w:line="240" w:lineRule="auto"/>
            </w:pPr>
            <w:r>
              <w:t>Wrk</w:t>
            </w:r>
          </w:p>
        </w:tc>
      </w:tr>
      <w:tr w:rsidR="00044C74" w14:paraId="4A983858" w14:textId="77777777" w:rsidTr="00044C74">
        <w:trPr>
          <w:trHeight w:val="263"/>
        </w:trPr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D8259" w14:textId="77777777" w:rsidR="00044C74" w:rsidRDefault="00044C74" w:rsidP="00044C74">
            <w:pPr>
              <w:spacing w:after="0" w:line="240" w:lineRule="auto"/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E4BE6" w14:textId="0FA0486F" w:rsidR="00044C74" w:rsidRDefault="00044C74" w:rsidP="00044C74">
            <w:pPr>
              <w:spacing w:after="0" w:line="240" w:lineRule="auto"/>
            </w:pPr>
            <w:r>
              <w:t>IndexCtrl.js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29FE6" w14:textId="6ECF61E3" w:rsidR="00044C74" w:rsidRDefault="00044C74" w:rsidP="00044C74">
            <w:pPr>
              <w:spacing w:after="0" w:line="240" w:lineRule="auto"/>
            </w:pPr>
            <w:r>
              <w:t>servicesHttp.js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D4998" w14:textId="77777777" w:rsidR="00044C74" w:rsidRDefault="00044C74" w:rsidP="00044C74">
            <w:pPr>
              <w:spacing w:after="0" w:line="240" w:lineRule="auto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D1C9E" w14:textId="77777777" w:rsidR="00044C74" w:rsidRDefault="00044C74" w:rsidP="00044C74">
            <w:pPr>
              <w:spacing w:after="0" w:line="240" w:lineRule="auto"/>
            </w:pPr>
            <w:r>
              <w:t>Equipes.php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FAF6B" w14:textId="77777777" w:rsidR="00044C74" w:rsidRDefault="00044C74" w:rsidP="00044C74">
            <w:pPr>
              <w:spacing w:after="0" w:line="240" w:lineRule="auto"/>
            </w:pPr>
            <w:r>
              <w:t>Ctrl.php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9636E" w14:textId="77777777" w:rsidR="00044C74" w:rsidRDefault="00044C74" w:rsidP="00044C74">
            <w:pPr>
              <w:spacing w:after="0" w:line="240" w:lineRule="auto"/>
            </w:pPr>
            <w:r>
              <w:t>Wrk.php</w:t>
            </w:r>
          </w:p>
        </w:tc>
      </w:tr>
    </w:tbl>
    <w:p w14:paraId="23BF5BCA" w14:textId="77777777" w:rsidR="00774628" w:rsidRDefault="00774628" w:rsidP="00954C06"/>
    <w:p w14:paraId="00667322" w14:textId="655404EA" w:rsidR="001F156F" w:rsidRDefault="001F156F" w:rsidP="00954C06">
      <w:r>
        <w:t>Ex8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41"/>
        <w:gridCol w:w="1317"/>
        <w:gridCol w:w="1647"/>
        <w:gridCol w:w="1054"/>
        <w:gridCol w:w="1440"/>
        <w:gridCol w:w="1226"/>
        <w:gridCol w:w="1237"/>
      </w:tblGrid>
      <w:tr w:rsidR="00044C74" w14:paraId="6D712D37" w14:textId="77777777" w:rsidTr="00D3782C">
        <w:trPr>
          <w:trHeight w:val="558"/>
        </w:trPr>
        <w:tc>
          <w:tcPr>
            <w:tcW w:w="38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678BA1C3" w14:textId="77777777" w:rsidR="00044C74" w:rsidRDefault="00044C74" w:rsidP="00D3782C">
            <w:pPr>
              <w:spacing w:after="0" w:line="240" w:lineRule="auto"/>
              <w:jc w:val="center"/>
            </w:pPr>
            <w:r>
              <w:lastRenderedPageBreak/>
              <w:t>Client</w:t>
            </w:r>
          </w:p>
        </w:tc>
        <w:tc>
          <w:tcPr>
            <w:tcW w:w="1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99B84" w14:textId="77777777" w:rsidR="00044C74" w:rsidRDefault="00044C74" w:rsidP="00D3782C">
            <w:pPr>
              <w:spacing w:after="0" w:line="240" w:lineRule="auto"/>
            </w:pPr>
          </w:p>
        </w:tc>
        <w:tc>
          <w:tcPr>
            <w:tcW w:w="4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3B600373" w14:textId="77777777" w:rsidR="00044C74" w:rsidRDefault="00044C74" w:rsidP="00D3782C">
            <w:pPr>
              <w:spacing w:after="0" w:line="240" w:lineRule="auto"/>
              <w:jc w:val="center"/>
            </w:pPr>
            <w:r>
              <w:t>Serveur</w:t>
            </w:r>
          </w:p>
        </w:tc>
      </w:tr>
      <w:tr w:rsidR="00044C74" w14:paraId="1DDBD27C" w14:textId="77777777" w:rsidTr="00D3782C"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07A0A" w14:textId="77777777" w:rsidR="00044C74" w:rsidRDefault="00044C74" w:rsidP="00D3782C">
            <w:pPr>
              <w:spacing w:after="0" w:line="240" w:lineRule="auto"/>
            </w:pPr>
            <w:r>
              <w:t>Vue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68A35" w14:textId="77777777" w:rsidR="00044C74" w:rsidRDefault="00044C74" w:rsidP="00D3782C">
            <w:pPr>
              <w:spacing w:after="0" w:line="240" w:lineRule="auto"/>
            </w:pPr>
            <w:r>
              <w:t>Ctrl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0CC0D" w14:textId="77777777" w:rsidR="00044C74" w:rsidRDefault="00044C74" w:rsidP="00D3782C">
            <w:pPr>
              <w:spacing w:after="0" w:line="240" w:lineRule="auto"/>
            </w:pPr>
            <w:r>
              <w:t>Wrk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0DC6C" w14:textId="77777777" w:rsidR="00044C74" w:rsidRDefault="00044C74" w:rsidP="00D3782C">
            <w:pPr>
              <w:spacing w:after="0" w:line="240" w:lineRule="auto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502F0" w14:textId="77777777" w:rsidR="00044C74" w:rsidRDefault="00044C74" w:rsidP="00D3782C">
            <w:pPr>
              <w:spacing w:after="0" w:line="240" w:lineRule="auto"/>
            </w:pPr>
            <w:r>
              <w:t>Vue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E73A6" w14:textId="77777777" w:rsidR="00044C74" w:rsidRDefault="00044C74" w:rsidP="00D3782C">
            <w:pPr>
              <w:spacing w:after="0" w:line="240" w:lineRule="auto"/>
            </w:pPr>
            <w:r>
              <w:t>Ctrl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78590" w14:textId="77777777" w:rsidR="00044C74" w:rsidRDefault="00044C74" w:rsidP="00D3782C">
            <w:pPr>
              <w:spacing w:after="0" w:line="240" w:lineRule="auto"/>
            </w:pPr>
            <w:r>
              <w:t>Wrk</w:t>
            </w:r>
          </w:p>
        </w:tc>
      </w:tr>
      <w:tr w:rsidR="00044C74" w14:paraId="59B57BCA" w14:textId="77777777" w:rsidTr="00D3782C">
        <w:trPr>
          <w:trHeight w:val="263"/>
        </w:trPr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6AB7A" w14:textId="77777777" w:rsidR="00044C74" w:rsidRDefault="00044C74" w:rsidP="00D3782C">
            <w:pPr>
              <w:spacing w:after="0" w:line="240" w:lineRule="auto"/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D254A" w14:textId="77777777" w:rsidR="00044C74" w:rsidRDefault="00044C74" w:rsidP="00D3782C">
            <w:pPr>
              <w:spacing w:after="0" w:line="240" w:lineRule="auto"/>
            </w:pPr>
            <w:r>
              <w:t>IndexCtrl.js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C43AD" w14:textId="77777777" w:rsidR="00044C74" w:rsidRDefault="00044C74" w:rsidP="00D3782C">
            <w:pPr>
              <w:spacing w:after="0" w:line="240" w:lineRule="auto"/>
            </w:pPr>
            <w:r>
              <w:t>servicesHttp.js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D1BBD" w14:textId="77777777" w:rsidR="00044C74" w:rsidRDefault="00044C74" w:rsidP="00D3782C">
            <w:pPr>
              <w:spacing w:after="0" w:line="240" w:lineRule="auto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DFDF9" w14:textId="77777777" w:rsidR="00044C74" w:rsidRDefault="00044C74" w:rsidP="00D3782C">
            <w:pPr>
              <w:spacing w:after="0" w:line="240" w:lineRule="auto"/>
            </w:pPr>
            <w:r>
              <w:t>Equipes.php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50AE8" w14:textId="77777777" w:rsidR="00044C74" w:rsidRDefault="00044C74" w:rsidP="00D3782C">
            <w:pPr>
              <w:spacing w:after="0" w:line="240" w:lineRule="auto"/>
            </w:pPr>
            <w:r>
              <w:t>Ctrl.php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02AC5" w14:textId="77777777" w:rsidR="00044C74" w:rsidRDefault="00044C74" w:rsidP="00D3782C">
            <w:pPr>
              <w:spacing w:after="0" w:line="240" w:lineRule="auto"/>
            </w:pPr>
            <w:r>
              <w:t>Wrk.php</w:t>
            </w:r>
          </w:p>
        </w:tc>
      </w:tr>
    </w:tbl>
    <w:p w14:paraId="4A2CFEA9" w14:textId="77777777" w:rsidR="00044C74" w:rsidRDefault="00044C74" w:rsidP="00954C06"/>
    <w:p w14:paraId="170901B4" w14:textId="3070824D" w:rsidR="001F156F" w:rsidRDefault="001F156F" w:rsidP="00954C06">
      <w:r>
        <w:t>Ex9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41"/>
        <w:gridCol w:w="1317"/>
        <w:gridCol w:w="1647"/>
        <w:gridCol w:w="1054"/>
        <w:gridCol w:w="1440"/>
        <w:gridCol w:w="1226"/>
        <w:gridCol w:w="1237"/>
      </w:tblGrid>
      <w:tr w:rsidR="00044C74" w14:paraId="12835F54" w14:textId="77777777" w:rsidTr="00D3782C">
        <w:trPr>
          <w:trHeight w:val="558"/>
        </w:trPr>
        <w:tc>
          <w:tcPr>
            <w:tcW w:w="38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73076594" w14:textId="77777777" w:rsidR="00044C74" w:rsidRDefault="00044C74" w:rsidP="00D3782C">
            <w:pPr>
              <w:spacing w:after="0" w:line="240" w:lineRule="auto"/>
              <w:jc w:val="center"/>
            </w:pPr>
            <w:r>
              <w:t>Client</w:t>
            </w:r>
          </w:p>
        </w:tc>
        <w:tc>
          <w:tcPr>
            <w:tcW w:w="1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0D6CC" w14:textId="77777777" w:rsidR="00044C74" w:rsidRDefault="00044C74" w:rsidP="00D3782C">
            <w:pPr>
              <w:spacing w:after="0" w:line="240" w:lineRule="auto"/>
            </w:pPr>
          </w:p>
        </w:tc>
        <w:tc>
          <w:tcPr>
            <w:tcW w:w="4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4FCD5003" w14:textId="77777777" w:rsidR="00044C74" w:rsidRDefault="00044C74" w:rsidP="00D3782C">
            <w:pPr>
              <w:spacing w:after="0" w:line="240" w:lineRule="auto"/>
              <w:jc w:val="center"/>
            </w:pPr>
            <w:r>
              <w:t>Serveur</w:t>
            </w:r>
          </w:p>
        </w:tc>
      </w:tr>
      <w:tr w:rsidR="00044C74" w14:paraId="18B80FD7" w14:textId="77777777" w:rsidTr="00D3782C"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CE3FE" w14:textId="77777777" w:rsidR="00044C74" w:rsidRDefault="00044C74" w:rsidP="00D3782C">
            <w:pPr>
              <w:spacing w:after="0" w:line="240" w:lineRule="auto"/>
            </w:pPr>
            <w:r>
              <w:t>Vue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3763F" w14:textId="77777777" w:rsidR="00044C74" w:rsidRDefault="00044C74" w:rsidP="00D3782C">
            <w:pPr>
              <w:spacing w:after="0" w:line="240" w:lineRule="auto"/>
            </w:pPr>
            <w:r>
              <w:t>Ctrl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C02BC" w14:textId="77777777" w:rsidR="00044C74" w:rsidRDefault="00044C74" w:rsidP="00D3782C">
            <w:pPr>
              <w:spacing w:after="0" w:line="240" w:lineRule="auto"/>
            </w:pPr>
            <w:r>
              <w:t>Wrk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1DACF" w14:textId="77777777" w:rsidR="00044C74" w:rsidRDefault="00044C74" w:rsidP="00D3782C">
            <w:pPr>
              <w:spacing w:after="0" w:line="240" w:lineRule="auto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4226D" w14:textId="77777777" w:rsidR="00044C74" w:rsidRDefault="00044C74" w:rsidP="00D3782C">
            <w:pPr>
              <w:spacing w:after="0" w:line="240" w:lineRule="auto"/>
            </w:pPr>
            <w:r>
              <w:t>Vue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9604E" w14:textId="77777777" w:rsidR="00044C74" w:rsidRDefault="00044C74" w:rsidP="00D3782C">
            <w:pPr>
              <w:spacing w:after="0" w:line="240" w:lineRule="auto"/>
            </w:pPr>
            <w:r>
              <w:t>Ctrl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0465C" w14:textId="77777777" w:rsidR="00044C74" w:rsidRDefault="00044C74" w:rsidP="00D3782C">
            <w:pPr>
              <w:spacing w:after="0" w:line="240" w:lineRule="auto"/>
            </w:pPr>
            <w:r>
              <w:t>Wrk</w:t>
            </w:r>
          </w:p>
        </w:tc>
      </w:tr>
      <w:tr w:rsidR="00044C74" w14:paraId="050A834C" w14:textId="77777777" w:rsidTr="00D3782C">
        <w:trPr>
          <w:trHeight w:val="263"/>
        </w:trPr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46B77" w14:textId="77777777" w:rsidR="00044C74" w:rsidRDefault="00044C74" w:rsidP="00D3782C">
            <w:pPr>
              <w:spacing w:after="0" w:line="240" w:lineRule="auto"/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BB58F" w14:textId="77777777" w:rsidR="00044C74" w:rsidRDefault="00044C74" w:rsidP="00D3782C">
            <w:pPr>
              <w:spacing w:after="0" w:line="240" w:lineRule="auto"/>
            </w:pPr>
            <w:r>
              <w:t>IndexCtrl.js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0F60E" w14:textId="77777777" w:rsidR="00044C74" w:rsidRDefault="00044C74" w:rsidP="00D3782C">
            <w:pPr>
              <w:spacing w:after="0" w:line="240" w:lineRule="auto"/>
            </w:pPr>
            <w:r>
              <w:t>servicesHttp.js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C5F62" w14:textId="77777777" w:rsidR="00044C74" w:rsidRDefault="00044C74" w:rsidP="00D3782C">
            <w:pPr>
              <w:spacing w:after="0" w:line="240" w:lineRule="auto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42CCF" w14:textId="77777777" w:rsidR="00044C74" w:rsidRDefault="00044C74" w:rsidP="00D3782C">
            <w:pPr>
              <w:spacing w:after="0" w:line="240" w:lineRule="auto"/>
            </w:pPr>
            <w:r>
              <w:t>Equipes.php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7E4ED" w14:textId="77777777" w:rsidR="00044C74" w:rsidRDefault="00044C74" w:rsidP="00D3782C">
            <w:pPr>
              <w:spacing w:after="0" w:line="240" w:lineRule="auto"/>
            </w:pPr>
            <w:r>
              <w:t>Ctrl.php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64F3B" w14:textId="77777777" w:rsidR="00044C74" w:rsidRDefault="00044C74" w:rsidP="00D3782C">
            <w:pPr>
              <w:spacing w:after="0" w:line="240" w:lineRule="auto"/>
            </w:pPr>
            <w:r>
              <w:t>Wrk.php</w:t>
            </w:r>
          </w:p>
        </w:tc>
      </w:tr>
    </w:tbl>
    <w:p w14:paraId="76D7CD55" w14:textId="77777777" w:rsidR="001F156F" w:rsidRDefault="001F156F" w:rsidP="00954C06"/>
    <w:p w14:paraId="5088A00D" w14:textId="77777777" w:rsidR="00C13E3F" w:rsidRDefault="00C13E3F" w:rsidP="00AE7E3F">
      <w:pPr>
        <w:pStyle w:val="Titre3"/>
      </w:pPr>
      <w:bookmarkStart w:id="29" w:name="_Toc191564210"/>
      <w:r>
        <w:t>Type de déploiement (WAMP ou/et docker)</w:t>
      </w:r>
      <w:bookmarkEnd w:id="29"/>
    </w:p>
    <w:p w14:paraId="71128BBF" w14:textId="5323963E" w:rsidR="00954C06" w:rsidRDefault="00954C06" w:rsidP="00954C06">
      <w:r>
        <w:t>WAMP</w:t>
      </w:r>
    </w:p>
    <w:p w14:paraId="4C03FE2D" w14:textId="34ED240E" w:rsidR="009A06F9" w:rsidRDefault="009A06F9" w:rsidP="004810D0">
      <w:pPr>
        <w:pStyle w:val="Titre1"/>
      </w:pPr>
      <w:bookmarkStart w:id="30" w:name="_Toc191564211"/>
      <w:r>
        <w:t>Exercices</w:t>
      </w:r>
      <w:bookmarkEnd w:id="30"/>
    </w:p>
    <w:p w14:paraId="328E0DE6" w14:textId="14005503" w:rsidR="009A06F9" w:rsidRDefault="009A06F9" w:rsidP="009A06F9">
      <w:pPr>
        <w:pStyle w:val="Titre2"/>
      </w:pPr>
      <w:bookmarkStart w:id="31" w:name="_Toc191564212"/>
      <w:r>
        <w:t>Ex3</w:t>
      </w:r>
      <w:bookmarkEnd w:id="31"/>
    </w:p>
    <w:p w14:paraId="119A5E99" w14:textId="77777777" w:rsidR="004810D0" w:rsidRPr="00933117" w:rsidRDefault="004810D0" w:rsidP="004810D0">
      <w:r>
        <w:t>Les premiers exercices ne seront pas faits avec des classes php, nous y arriverons petit à petit.</w:t>
      </w:r>
    </w:p>
    <w:p w14:paraId="0A7CFC98" w14:textId="1BE07E6F" w:rsidR="004810D0" w:rsidRDefault="006118A4" w:rsidP="004810D0">
      <w:r>
        <w:t>Dans cet exercice nous devons compléter le fichier equipes.php.</w:t>
      </w:r>
    </w:p>
    <w:p w14:paraId="02D665AD" w14:textId="5E170B36" w:rsidR="006118A4" w:rsidRDefault="0028668D" w:rsidP="004810D0">
      <w:r>
        <w:t xml:space="preserve">Le but est tout simplement de faire que </w:t>
      </w:r>
      <w:r w:rsidR="00DD192A">
        <w:t xml:space="preserve">l’on va lire </w:t>
      </w:r>
      <w:r w:rsidR="00EA7FF0">
        <w:t>un tableau contenant des équipes ainsi que leur ID.</w:t>
      </w:r>
    </w:p>
    <w:p w14:paraId="440469CB" w14:textId="77777777" w:rsidR="001832BE" w:rsidRDefault="001832BE" w:rsidP="004810D0"/>
    <w:p w14:paraId="76FD2C41" w14:textId="77777777" w:rsidR="001832BE" w:rsidRPr="001832BE" w:rsidRDefault="001832BE" w:rsidP="001832BE">
      <w:pPr>
        <w:spacing w:after="0" w:line="240" w:lineRule="auto"/>
        <w:rPr>
          <w:rFonts w:ascii="Lucida Console" w:eastAsia="Times New Roman" w:hAnsi="Lucida Console" w:cs="Times New Roman"/>
          <w:color w:val="000000"/>
          <w:shd w:val="clear" w:color="auto" w:fill="FFFFFF"/>
          <w:lang w:val="en-US" w:eastAsia="fr-CH"/>
        </w:rPr>
      </w:pPr>
      <w:r w:rsidRPr="001832BE">
        <w:rPr>
          <w:rFonts w:ascii="Lucida Console" w:eastAsia="Times New Roman" w:hAnsi="Lucida Console" w:cs="Times New Roman"/>
          <w:color w:val="000000"/>
          <w:shd w:val="clear" w:color="auto" w:fill="FFFFFF"/>
          <w:lang w:val="en-US" w:eastAsia="fr-CH"/>
        </w:rPr>
        <w:t>&lt;?php</w:t>
      </w:r>
    </w:p>
    <w:p w14:paraId="6997A1B0" w14:textId="77777777" w:rsidR="001832BE" w:rsidRPr="001832BE" w:rsidRDefault="001832BE" w:rsidP="001832BE">
      <w:pPr>
        <w:spacing w:after="0" w:line="240" w:lineRule="auto"/>
        <w:rPr>
          <w:rFonts w:ascii="Lucida Console" w:eastAsia="Times New Roman" w:hAnsi="Lucida Console" w:cs="Times New Roman"/>
          <w:color w:val="000000"/>
          <w:shd w:val="clear" w:color="auto" w:fill="FFFFFF"/>
          <w:lang w:val="en-US" w:eastAsia="fr-CH"/>
        </w:rPr>
      </w:pPr>
      <w:r w:rsidRPr="001832BE">
        <w:rPr>
          <w:rFonts w:ascii="Lucida Console" w:eastAsia="Times New Roman" w:hAnsi="Lucida Console" w:cs="Times New Roman"/>
          <w:color w:val="000000"/>
          <w:shd w:val="clear" w:color="auto" w:fill="FFFFFF"/>
          <w:lang w:val="en-US" w:eastAsia="fr-CH"/>
        </w:rPr>
        <w:t xml:space="preserve">        </w:t>
      </w:r>
      <w:r w:rsidRPr="001832BE">
        <w:rPr>
          <w:rFonts w:ascii="Lucida Console" w:eastAsia="Times New Roman" w:hAnsi="Lucida Console" w:cs="Times New Roman"/>
          <w:color w:val="0000FF"/>
          <w:lang w:val="en-US" w:eastAsia="fr-CH"/>
        </w:rPr>
        <w:t>require</w:t>
      </w:r>
      <w:r w:rsidRPr="001832BE">
        <w:rPr>
          <w:rFonts w:ascii="Lucida Console" w:eastAsia="Times New Roman" w:hAnsi="Lucida Console" w:cs="Times New Roman"/>
          <w:color w:val="000000"/>
          <w:shd w:val="clear" w:color="auto" w:fill="FFFFFF"/>
          <w:lang w:val="en-US" w:eastAsia="fr-CH"/>
        </w:rPr>
        <w:t>(</w:t>
      </w:r>
      <w:r w:rsidRPr="001832BE">
        <w:rPr>
          <w:rFonts w:ascii="Lucida Console" w:eastAsia="Times New Roman" w:hAnsi="Lucida Console" w:cs="Times New Roman"/>
          <w:color w:val="A31515"/>
          <w:lang w:val="en-US" w:eastAsia="fr-CH"/>
        </w:rPr>
        <w:t>'ctrl.php'</w:t>
      </w:r>
      <w:r w:rsidRPr="001832BE">
        <w:rPr>
          <w:rFonts w:ascii="Lucida Console" w:eastAsia="Times New Roman" w:hAnsi="Lucida Console" w:cs="Times New Roman"/>
          <w:color w:val="000000"/>
          <w:shd w:val="clear" w:color="auto" w:fill="FFFFFF"/>
          <w:lang w:val="en-US" w:eastAsia="fr-CH"/>
        </w:rPr>
        <w:t>);</w:t>
      </w:r>
    </w:p>
    <w:p w14:paraId="7922C250" w14:textId="77777777" w:rsidR="001832BE" w:rsidRPr="001832BE" w:rsidRDefault="001832BE" w:rsidP="001832BE">
      <w:pPr>
        <w:spacing w:after="0" w:line="240" w:lineRule="auto"/>
        <w:rPr>
          <w:rFonts w:ascii="Lucida Console" w:eastAsia="Times New Roman" w:hAnsi="Lucida Console" w:cs="Times New Roman"/>
          <w:color w:val="000000"/>
          <w:shd w:val="clear" w:color="auto" w:fill="FFFFFF"/>
          <w:lang w:val="en-US" w:eastAsia="fr-CH"/>
        </w:rPr>
      </w:pPr>
      <w:r w:rsidRPr="001832BE">
        <w:rPr>
          <w:rFonts w:ascii="Lucida Console" w:eastAsia="Times New Roman" w:hAnsi="Lucida Console" w:cs="Times New Roman"/>
          <w:color w:val="000000"/>
          <w:shd w:val="clear" w:color="auto" w:fill="FFFFFF"/>
          <w:lang w:val="en-US" w:eastAsia="fr-CH"/>
        </w:rPr>
        <w:t xml:space="preserve">        $tableau = </w:t>
      </w:r>
      <w:r w:rsidRPr="001832BE">
        <w:rPr>
          <w:rFonts w:ascii="Lucida Console" w:eastAsia="Times New Roman" w:hAnsi="Lucida Console" w:cs="Times New Roman"/>
          <w:color w:val="A31515"/>
          <w:lang w:val="en-US" w:eastAsia="fr-CH"/>
        </w:rPr>
        <w:t>getEquipes</w:t>
      </w:r>
      <w:r w:rsidRPr="001832BE">
        <w:rPr>
          <w:rFonts w:ascii="Lucida Console" w:eastAsia="Times New Roman" w:hAnsi="Lucida Console" w:cs="Times New Roman"/>
          <w:color w:val="000000"/>
          <w:shd w:val="clear" w:color="auto" w:fill="FFFFFF"/>
          <w:lang w:val="en-US" w:eastAsia="fr-CH"/>
        </w:rPr>
        <w:t>();</w:t>
      </w:r>
    </w:p>
    <w:p w14:paraId="45856E0C" w14:textId="77777777" w:rsidR="001832BE" w:rsidRPr="001832BE" w:rsidRDefault="001832BE" w:rsidP="001832BE">
      <w:pPr>
        <w:spacing w:after="0" w:line="240" w:lineRule="auto"/>
        <w:rPr>
          <w:rFonts w:ascii="Lucida Console" w:eastAsia="Times New Roman" w:hAnsi="Lucida Console" w:cs="Times New Roman"/>
          <w:color w:val="000000"/>
          <w:shd w:val="clear" w:color="auto" w:fill="FFFFFF"/>
          <w:lang w:val="en-US" w:eastAsia="fr-CH"/>
        </w:rPr>
      </w:pPr>
      <w:r w:rsidRPr="001832BE">
        <w:rPr>
          <w:rFonts w:ascii="Lucida Console" w:eastAsia="Times New Roman" w:hAnsi="Lucida Console" w:cs="Times New Roman"/>
          <w:color w:val="000000"/>
          <w:shd w:val="clear" w:color="auto" w:fill="FFFFFF"/>
          <w:lang w:val="en-US" w:eastAsia="fr-CH"/>
        </w:rPr>
        <w:t xml:space="preserve">        </w:t>
      </w:r>
    </w:p>
    <w:p w14:paraId="2ADBAD49" w14:textId="77777777" w:rsidR="001832BE" w:rsidRPr="001832BE" w:rsidRDefault="001832BE" w:rsidP="001832BE">
      <w:pPr>
        <w:spacing w:after="0" w:line="240" w:lineRule="auto"/>
        <w:rPr>
          <w:rFonts w:ascii="Lucida Console" w:eastAsia="Times New Roman" w:hAnsi="Lucida Console" w:cs="Times New Roman"/>
          <w:color w:val="000000"/>
          <w:shd w:val="clear" w:color="auto" w:fill="FFFFFF"/>
          <w:lang w:val="en-US" w:eastAsia="fr-CH"/>
        </w:rPr>
      </w:pPr>
      <w:r w:rsidRPr="001832BE">
        <w:rPr>
          <w:rFonts w:ascii="Lucida Console" w:eastAsia="Times New Roman" w:hAnsi="Lucida Console" w:cs="Times New Roman"/>
          <w:color w:val="000000"/>
          <w:shd w:val="clear" w:color="auto" w:fill="FFFFFF"/>
          <w:lang w:val="en-US" w:eastAsia="fr-CH"/>
        </w:rPr>
        <w:t xml:space="preserve">        </w:t>
      </w:r>
      <w:r w:rsidRPr="001832BE">
        <w:rPr>
          <w:rFonts w:ascii="Lucida Console" w:eastAsia="Times New Roman" w:hAnsi="Lucida Console" w:cs="Times New Roman"/>
          <w:color w:val="0000FF"/>
          <w:lang w:val="en-US" w:eastAsia="fr-CH"/>
        </w:rPr>
        <w:t>for</w:t>
      </w:r>
      <w:r w:rsidRPr="001832BE">
        <w:rPr>
          <w:rFonts w:ascii="Lucida Console" w:eastAsia="Times New Roman" w:hAnsi="Lucida Console" w:cs="Times New Roman"/>
          <w:color w:val="000000"/>
          <w:shd w:val="clear" w:color="auto" w:fill="FFFFFF"/>
          <w:lang w:val="en-US" w:eastAsia="fr-CH"/>
        </w:rPr>
        <w:t xml:space="preserve"> ($i=</w:t>
      </w:r>
      <w:r w:rsidRPr="001832BE">
        <w:rPr>
          <w:rFonts w:ascii="Lucida Console" w:eastAsia="Times New Roman" w:hAnsi="Lucida Console" w:cs="Times New Roman"/>
          <w:color w:val="000000"/>
          <w:lang w:val="en-US" w:eastAsia="fr-CH"/>
        </w:rPr>
        <w:t>0</w:t>
      </w:r>
      <w:r w:rsidRPr="001832BE">
        <w:rPr>
          <w:rFonts w:ascii="Lucida Console" w:eastAsia="Times New Roman" w:hAnsi="Lucida Console" w:cs="Times New Roman"/>
          <w:color w:val="000000"/>
          <w:shd w:val="clear" w:color="auto" w:fill="FFFFFF"/>
          <w:lang w:val="en-US" w:eastAsia="fr-CH"/>
        </w:rPr>
        <w:t xml:space="preserve">; $i &lt; </w:t>
      </w:r>
      <w:r w:rsidRPr="001832BE">
        <w:rPr>
          <w:rFonts w:ascii="Lucida Console" w:eastAsia="Times New Roman" w:hAnsi="Lucida Console" w:cs="Times New Roman"/>
          <w:color w:val="A31515"/>
          <w:lang w:val="en-US" w:eastAsia="fr-CH"/>
        </w:rPr>
        <w:t>sizeof</w:t>
      </w:r>
      <w:r w:rsidRPr="001832BE">
        <w:rPr>
          <w:rFonts w:ascii="Lucida Console" w:eastAsia="Times New Roman" w:hAnsi="Lucida Console" w:cs="Times New Roman"/>
          <w:color w:val="000000"/>
          <w:shd w:val="clear" w:color="auto" w:fill="FFFFFF"/>
          <w:lang w:val="en-US" w:eastAsia="fr-CH"/>
        </w:rPr>
        <w:t>($tableau); $i++) {</w:t>
      </w:r>
    </w:p>
    <w:p w14:paraId="489384B6" w14:textId="77777777" w:rsidR="001832BE" w:rsidRPr="001832BE" w:rsidRDefault="001832BE" w:rsidP="001832BE">
      <w:pPr>
        <w:spacing w:after="0" w:line="240" w:lineRule="auto"/>
        <w:rPr>
          <w:rFonts w:ascii="Lucida Console" w:eastAsia="Times New Roman" w:hAnsi="Lucida Console" w:cs="Times New Roman"/>
          <w:color w:val="000000"/>
          <w:shd w:val="clear" w:color="auto" w:fill="FFFFFF"/>
          <w:lang w:val="en-US" w:eastAsia="fr-CH"/>
        </w:rPr>
      </w:pPr>
      <w:r w:rsidRPr="001832BE">
        <w:rPr>
          <w:rFonts w:ascii="Lucida Console" w:eastAsia="Times New Roman" w:hAnsi="Lucida Console" w:cs="Times New Roman"/>
          <w:color w:val="000000"/>
          <w:shd w:val="clear" w:color="auto" w:fill="FFFFFF"/>
          <w:lang w:val="en-US" w:eastAsia="fr-CH"/>
        </w:rPr>
        <w:t xml:space="preserve">          $temp = $i +</w:t>
      </w:r>
      <w:r w:rsidRPr="001832BE">
        <w:rPr>
          <w:rFonts w:ascii="Lucida Console" w:eastAsia="Times New Roman" w:hAnsi="Lucida Console" w:cs="Times New Roman"/>
          <w:color w:val="000000"/>
          <w:lang w:val="en-US" w:eastAsia="fr-CH"/>
        </w:rPr>
        <w:t>1</w:t>
      </w:r>
      <w:r w:rsidRPr="001832BE">
        <w:rPr>
          <w:rFonts w:ascii="Lucida Console" w:eastAsia="Times New Roman" w:hAnsi="Lucida Console" w:cs="Times New Roman"/>
          <w:color w:val="000000"/>
          <w:shd w:val="clear" w:color="auto" w:fill="FFFFFF"/>
          <w:lang w:val="en-US" w:eastAsia="fr-CH"/>
        </w:rPr>
        <w:t xml:space="preserve"> ;</w:t>
      </w:r>
    </w:p>
    <w:p w14:paraId="5E5726FD" w14:textId="77777777" w:rsidR="001832BE" w:rsidRPr="001832BE" w:rsidRDefault="001832BE" w:rsidP="001832BE">
      <w:pPr>
        <w:spacing w:after="0" w:line="240" w:lineRule="auto"/>
        <w:rPr>
          <w:rFonts w:ascii="Lucida Console" w:eastAsia="Times New Roman" w:hAnsi="Lucida Console" w:cs="Times New Roman"/>
          <w:color w:val="000000"/>
          <w:shd w:val="clear" w:color="auto" w:fill="FFFFFF"/>
          <w:lang w:val="en-US" w:eastAsia="fr-CH"/>
        </w:rPr>
      </w:pPr>
      <w:r w:rsidRPr="001832BE">
        <w:rPr>
          <w:rFonts w:ascii="Lucida Console" w:eastAsia="Times New Roman" w:hAnsi="Lucida Console" w:cs="Times New Roman"/>
          <w:color w:val="000000"/>
          <w:shd w:val="clear" w:color="auto" w:fill="FFFFFF"/>
          <w:lang w:val="en-US" w:eastAsia="fr-CH"/>
        </w:rPr>
        <w:t xml:space="preserve">          echo </w:t>
      </w:r>
      <w:r w:rsidRPr="001832BE">
        <w:rPr>
          <w:rFonts w:ascii="Lucida Console" w:eastAsia="Times New Roman" w:hAnsi="Lucida Console" w:cs="Times New Roman"/>
          <w:color w:val="A31515"/>
          <w:lang w:val="en-US" w:eastAsia="fr-CH"/>
        </w:rPr>
        <w:t>"&lt;tr&gt;&lt;td&gt;$temp&lt;/td&gt;&lt;td&gt;$tableau[$i]&lt;/td&gt;&lt;/tr&gt;"</w:t>
      </w:r>
      <w:r w:rsidRPr="001832BE">
        <w:rPr>
          <w:rFonts w:ascii="Lucida Console" w:eastAsia="Times New Roman" w:hAnsi="Lucida Console" w:cs="Times New Roman"/>
          <w:color w:val="000000"/>
          <w:shd w:val="clear" w:color="auto" w:fill="FFFFFF"/>
          <w:lang w:val="en-US" w:eastAsia="fr-CH"/>
        </w:rPr>
        <w:t>;</w:t>
      </w:r>
    </w:p>
    <w:p w14:paraId="507F8ED4" w14:textId="77777777" w:rsidR="001832BE" w:rsidRPr="001832BE" w:rsidRDefault="001832BE" w:rsidP="001832BE">
      <w:pPr>
        <w:spacing w:after="0" w:line="240" w:lineRule="auto"/>
        <w:rPr>
          <w:rFonts w:ascii="Lucida Console" w:eastAsia="Times New Roman" w:hAnsi="Lucida Console" w:cs="Times New Roman"/>
          <w:color w:val="000000"/>
          <w:shd w:val="clear" w:color="auto" w:fill="FFFFFF"/>
          <w:lang w:eastAsia="fr-CH"/>
        </w:rPr>
      </w:pPr>
      <w:r w:rsidRPr="001832BE">
        <w:rPr>
          <w:rFonts w:ascii="Lucida Console" w:eastAsia="Times New Roman" w:hAnsi="Lucida Console" w:cs="Times New Roman"/>
          <w:color w:val="000000"/>
          <w:shd w:val="clear" w:color="auto" w:fill="FFFFFF"/>
          <w:lang w:val="en-US" w:eastAsia="fr-CH"/>
        </w:rPr>
        <w:t xml:space="preserve">        </w:t>
      </w:r>
      <w:r w:rsidRPr="001832BE">
        <w:rPr>
          <w:rFonts w:ascii="Lucida Console" w:eastAsia="Times New Roman" w:hAnsi="Lucida Console" w:cs="Times New Roman"/>
          <w:color w:val="000000"/>
          <w:shd w:val="clear" w:color="auto" w:fill="FFFFFF"/>
          <w:lang w:eastAsia="fr-CH"/>
        </w:rPr>
        <w:t>}</w:t>
      </w:r>
    </w:p>
    <w:p w14:paraId="2A5DB623" w14:textId="48972977" w:rsidR="00EA7FF0" w:rsidRDefault="001832BE" w:rsidP="001832BE">
      <w:pPr>
        <w:rPr>
          <w:rFonts w:ascii="Lucida Console" w:eastAsia="Times New Roman" w:hAnsi="Lucida Console" w:cs="Times New Roman"/>
          <w:color w:val="000000"/>
          <w:shd w:val="clear" w:color="auto" w:fill="FFFFFF"/>
          <w:lang w:eastAsia="fr-CH"/>
        </w:rPr>
      </w:pPr>
      <w:r w:rsidRPr="001832BE">
        <w:rPr>
          <w:rFonts w:ascii="Lucida Console" w:eastAsia="Times New Roman" w:hAnsi="Lucida Console" w:cs="Times New Roman"/>
          <w:color w:val="000000"/>
          <w:shd w:val="clear" w:color="auto" w:fill="FFFFFF"/>
          <w:lang w:eastAsia="fr-CH"/>
        </w:rPr>
        <w:t xml:space="preserve">      ?&gt;</w:t>
      </w:r>
    </w:p>
    <w:p w14:paraId="214AD228" w14:textId="6CE22429" w:rsidR="001832BE" w:rsidRPr="004810D0" w:rsidRDefault="0051581E" w:rsidP="001832BE">
      <w:r w:rsidRPr="0051581E">
        <w:rPr>
          <w:noProof/>
        </w:rPr>
        <w:drawing>
          <wp:inline distT="0" distB="0" distL="0" distR="0" wp14:anchorId="3A923CB2" wp14:editId="3BBE733A">
            <wp:extent cx="5760720" cy="2129155"/>
            <wp:effectExtent l="152400" t="152400" r="354330" b="366395"/>
            <wp:docPr id="810299595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299595" name="Image 1" descr="Une image contenant texte, capture d’écran, Police, nombre&#10;&#10;Description générée automatiquement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9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E98741" w14:textId="4173069C" w:rsidR="009A06F9" w:rsidRDefault="009A06F9" w:rsidP="009A06F9">
      <w:pPr>
        <w:pStyle w:val="Titre2"/>
      </w:pPr>
      <w:bookmarkStart w:id="32" w:name="_Toc191564213"/>
      <w:r>
        <w:lastRenderedPageBreak/>
        <w:t>Ex4</w:t>
      </w:r>
      <w:bookmarkEnd w:id="32"/>
    </w:p>
    <w:p w14:paraId="1CF690F2" w14:textId="771E945E" w:rsidR="00C42429" w:rsidRDefault="00105F70" w:rsidP="00C42429">
      <w:r>
        <w:t>Dans cet exercice</w:t>
      </w:r>
      <w:r w:rsidR="00D0663F">
        <w:t xml:space="preserve"> nous allons comprendre comment </w:t>
      </w:r>
      <w:r w:rsidR="00EB341C">
        <w:t xml:space="preserve">les données seront traitées du côté client en envoyant via une </w:t>
      </w:r>
      <w:r w:rsidR="00A83DAE">
        <w:t>requête http</w:t>
      </w:r>
      <w:r w:rsidR="008E033F">
        <w:t>, du côté serveur nous analysons la requête</w:t>
      </w:r>
      <w:r w:rsidR="00ED536D">
        <w:t xml:space="preserve"> (pour cet exercice, nous renvoyons juste le xml)</w:t>
      </w:r>
      <w:r w:rsidR="008E033F">
        <w:t xml:space="preserve"> http afin de </w:t>
      </w:r>
      <w:r w:rsidR="00360BA9">
        <w:t>renvoyer le XML qui sera traité par la suite par le client, afin d’afficher de son côté, les équipes retournées sous format XML.</w:t>
      </w:r>
    </w:p>
    <w:p w14:paraId="3D9A2972" w14:textId="77777777" w:rsidR="00B14E16" w:rsidRDefault="00B14E16" w:rsidP="00C42429"/>
    <w:p w14:paraId="396AFE5B" w14:textId="77777777" w:rsidR="00582AE4" w:rsidRPr="00582AE4" w:rsidRDefault="00582AE4" w:rsidP="00582AE4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</w:pPr>
      <w:r w:rsidRPr="00582AE4">
        <w:rPr>
          <w:rFonts w:ascii="Consolas" w:eastAsia="Times New Roman" w:hAnsi="Consolas" w:cs="Times New Roman"/>
          <w:color w:val="569CD6"/>
          <w:sz w:val="21"/>
          <w:szCs w:val="21"/>
          <w:lang w:eastAsia="fr-CH"/>
        </w:rPr>
        <w:t>var</w:t>
      </w:r>
      <w:r w:rsidRPr="00582AE4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 xml:space="preserve"> </w:t>
      </w:r>
      <w:r w:rsidRPr="00582AE4">
        <w:rPr>
          <w:rFonts w:ascii="Consolas" w:eastAsia="Times New Roman" w:hAnsi="Consolas" w:cs="Times New Roman"/>
          <w:color w:val="9CDCFE"/>
          <w:sz w:val="21"/>
          <w:szCs w:val="21"/>
          <w:lang w:eastAsia="fr-CH"/>
        </w:rPr>
        <w:t>BASE_URL</w:t>
      </w:r>
      <w:r w:rsidRPr="00582AE4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 xml:space="preserve"> </w:t>
      </w:r>
      <w:r w:rsidRPr="00582AE4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=</w:t>
      </w:r>
      <w:r w:rsidRPr="00582AE4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 xml:space="preserve"> </w:t>
      </w:r>
      <w:r w:rsidRPr="00582AE4">
        <w:rPr>
          <w:rFonts w:ascii="Consolas" w:eastAsia="Times New Roman" w:hAnsi="Consolas" w:cs="Times New Roman"/>
          <w:color w:val="CE9178"/>
          <w:sz w:val="21"/>
          <w:szCs w:val="21"/>
          <w:lang w:eastAsia="fr-CH"/>
        </w:rPr>
        <w:t>"../serveur.php"</w:t>
      </w:r>
      <w:r w:rsidRPr="00582AE4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>;</w:t>
      </w:r>
    </w:p>
    <w:p w14:paraId="58ACC7B1" w14:textId="77777777" w:rsidR="00582AE4" w:rsidRPr="00582AE4" w:rsidRDefault="00582AE4" w:rsidP="00582AE4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</w:pPr>
    </w:p>
    <w:p w14:paraId="7775BAF2" w14:textId="77777777" w:rsidR="00582AE4" w:rsidRPr="00582AE4" w:rsidRDefault="00582AE4" w:rsidP="00582AE4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</w:pPr>
      <w:r w:rsidRPr="00582AE4">
        <w:rPr>
          <w:rFonts w:ascii="Consolas" w:eastAsia="Times New Roman" w:hAnsi="Consolas" w:cs="Times New Roman"/>
          <w:color w:val="7CA668"/>
          <w:sz w:val="21"/>
          <w:szCs w:val="21"/>
          <w:lang w:eastAsia="fr-CH"/>
        </w:rPr>
        <w:t>/**</w:t>
      </w:r>
    </w:p>
    <w:p w14:paraId="7A91DA75" w14:textId="77777777" w:rsidR="00582AE4" w:rsidRPr="00582AE4" w:rsidRDefault="00582AE4" w:rsidP="00582AE4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</w:pPr>
      <w:r w:rsidRPr="00582AE4">
        <w:rPr>
          <w:rFonts w:ascii="Consolas" w:eastAsia="Times New Roman" w:hAnsi="Consolas" w:cs="Times New Roman"/>
          <w:color w:val="7CA668"/>
          <w:sz w:val="21"/>
          <w:szCs w:val="21"/>
          <w:lang w:eastAsia="fr-CH"/>
        </w:rPr>
        <w:t> * Fonction permettant de charger les données d'équipe.</w:t>
      </w:r>
    </w:p>
    <w:p w14:paraId="4876C725" w14:textId="77777777" w:rsidR="00582AE4" w:rsidRPr="00582AE4" w:rsidRDefault="00582AE4" w:rsidP="00582AE4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</w:pPr>
      <w:r w:rsidRPr="00582AE4">
        <w:rPr>
          <w:rFonts w:ascii="Consolas" w:eastAsia="Times New Roman" w:hAnsi="Consolas" w:cs="Times New Roman"/>
          <w:color w:val="7CA668"/>
          <w:sz w:val="21"/>
          <w:szCs w:val="21"/>
          <w:lang w:eastAsia="fr-CH"/>
        </w:rPr>
        <w:t xml:space="preserve"> * </w:t>
      </w:r>
      <w:r w:rsidRPr="00582AE4">
        <w:rPr>
          <w:rFonts w:ascii="Consolas" w:eastAsia="Times New Roman" w:hAnsi="Consolas" w:cs="Times New Roman"/>
          <w:color w:val="569CD6"/>
          <w:sz w:val="21"/>
          <w:szCs w:val="21"/>
          <w:lang w:eastAsia="fr-CH"/>
        </w:rPr>
        <w:t>@param</w:t>
      </w:r>
      <w:r w:rsidRPr="00582AE4">
        <w:rPr>
          <w:rFonts w:ascii="Consolas" w:eastAsia="Times New Roman" w:hAnsi="Consolas" w:cs="Times New Roman"/>
          <w:color w:val="7CA668"/>
          <w:sz w:val="21"/>
          <w:szCs w:val="21"/>
          <w:lang w:eastAsia="fr-CH"/>
        </w:rPr>
        <w:t xml:space="preserve"> </w:t>
      </w:r>
      <w:r w:rsidRPr="00582AE4">
        <w:rPr>
          <w:rFonts w:ascii="Consolas" w:eastAsia="Times New Roman" w:hAnsi="Consolas" w:cs="Times New Roman"/>
          <w:color w:val="4EC9B0"/>
          <w:sz w:val="21"/>
          <w:szCs w:val="21"/>
          <w:lang w:eastAsia="fr-CH"/>
        </w:rPr>
        <w:t>{type}</w:t>
      </w:r>
      <w:r w:rsidRPr="00582AE4">
        <w:rPr>
          <w:rFonts w:ascii="Consolas" w:eastAsia="Times New Roman" w:hAnsi="Consolas" w:cs="Times New Roman"/>
          <w:color w:val="7CA668"/>
          <w:sz w:val="21"/>
          <w:szCs w:val="21"/>
          <w:lang w:eastAsia="fr-CH"/>
        </w:rPr>
        <w:t xml:space="preserve"> </w:t>
      </w:r>
      <w:r w:rsidRPr="00582AE4">
        <w:rPr>
          <w:rFonts w:ascii="Consolas" w:eastAsia="Times New Roman" w:hAnsi="Consolas" w:cs="Times New Roman"/>
          <w:color w:val="9CDCFE"/>
          <w:sz w:val="21"/>
          <w:szCs w:val="21"/>
          <w:lang w:eastAsia="fr-CH"/>
        </w:rPr>
        <w:t>Fonction</w:t>
      </w:r>
      <w:r w:rsidRPr="00582AE4">
        <w:rPr>
          <w:rFonts w:ascii="Consolas" w:eastAsia="Times New Roman" w:hAnsi="Consolas" w:cs="Times New Roman"/>
          <w:color w:val="7CA668"/>
          <w:sz w:val="21"/>
          <w:szCs w:val="21"/>
          <w:lang w:eastAsia="fr-CH"/>
        </w:rPr>
        <w:t xml:space="preserve"> de callback lors du retour avec succès de l'appel.</w:t>
      </w:r>
    </w:p>
    <w:p w14:paraId="0FC2AE09" w14:textId="77777777" w:rsidR="00582AE4" w:rsidRPr="00582AE4" w:rsidRDefault="00582AE4" w:rsidP="00582AE4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</w:pPr>
      <w:r w:rsidRPr="00582AE4">
        <w:rPr>
          <w:rFonts w:ascii="Consolas" w:eastAsia="Times New Roman" w:hAnsi="Consolas" w:cs="Times New Roman"/>
          <w:color w:val="7CA668"/>
          <w:sz w:val="21"/>
          <w:szCs w:val="21"/>
          <w:lang w:eastAsia="fr-CH"/>
        </w:rPr>
        <w:t xml:space="preserve"> * </w:t>
      </w:r>
      <w:r w:rsidRPr="00582AE4">
        <w:rPr>
          <w:rFonts w:ascii="Consolas" w:eastAsia="Times New Roman" w:hAnsi="Consolas" w:cs="Times New Roman"/>
          <w:color w:val="569CD6"/>
          <w:sz w:val="21"/>
          <w:szCs w:val="21"/>
          <w:lang w:eastAsia="fr-CH"/>
        </w:rPr>
        <w:t>@param</w:t>
      </w:r>
      <w:r w:rsidRPr="00582AE4">
        <w:rPr>
          <w:rFonts w:ascii="Consolas" w:eastAsia="Times New Roman" w:hAnsi="Consolas" w:cs="Times New Roman"/>
          <w:color w:val="7CA668"/>
          <w:sz w:val="21"/>
          <w:szCs w:val="21"/>
          <w:lang w:eastAsia="fr-CH"/>
        </w:rPr>
        <w:t xml:space="preserve"> </w:t>
      </w:r>
      <w:r w:rsidRPr="00582AE4">
        <w:rPr>
          <w:rFonts w:ascii="Consolas" w:eastAsia="Times New Roman" w:hAnsi="Consolas" w:cs="Times New Roman"/>
          <w:color w:val="4EC9B0"/>
          <w:sz w:val="21"/>
          <w:szCs w:val="21"/>
          <w:lang w:eastAsia="fr-CH"/>
        </w:rPr>
        <w:t>{type}</w:t>
      </w:r>
      <w:r w:rsidRPr="00582AE4">
        <w:rPr>
          <w:rFonts w:ascii="Consolas" w:eastAsia="Times New Roman" w:hAnsi="Consolas" w:cs="Times New Roman"/>
          <w:color w:val="7CA668"/>
          <w:sz w:val="21"/>
          <w:szCs w:val="21"/>
          <w:lang w:eastAsia="fr-CH"/>
        </w:rPr>
        <w:t xml:space="preserve"> </w:t>
      </w:r>
      <w:r w:rsidRPr="00582AE4">
        <w:rPr>
          <w:rFonts w:ascii="Consolas" w:eastAsia="Times New Roman" w:hAnsi="Consolas" w:cs="Times New Roman"/>
          <w:color w:val="9CDCFE"/>
          <w:sz w:val="21"/>
          <w:szCs w:val="21"/>
          <w:lang w:eastAsia="fr-CH"/>
        </w:rPr>
        <w:t>Fonction</w:t>
      </w:r>
      <w:r w:rsidRPr="00582AE4">
        <w:rPr>
          <w:rFonts w:ascii="Consolas" w:eastAsia="Times New Roman" w:hAnsi="Consolas" w:cs="Times New Roman"/>
          <w:color w:val="7CA668"/>
          <w:sz w:val="21"/>
          <w:szCs w:val="21"/>
          <w:lang w:eastAsia="fr-CH"/>
        </w:rPr>
        <w:t xml:space="preserve"> de callback en cas d'erreur.</w:t>
      </w:r>
    </w:p>
    <w:p w14:paraId="3A9B4FB5" w14:textId="77777777" w:rsidR="00582AE4" w:rsidRPr="005B7077" w:rsidRDefault="00582AE4" w:rsidP="00582AE4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</w:pPr>
      <w:r w:rsidRPr="00582AE4">
        <w:rPr>
          <w:rFonts w:ascii="Consolas" w:eastAsia="Times New Roman" w:hAnsi="Consolas" w:cs="Times New Roman"/>
          <w:color w:val="7CA668"/>
          <w:sz w:val="21"/>
          <w:szCs w:val="21"/>
          <w:lang w:eastAsia="fr-CH"/>
        </w:rPr>
        <w:t> </w:t>
      </w:r>
      <w:r w:rsidRPr="005B7077">
        <w:rPr>
          <w:rFonts w:ascii="Consolas" w:eastAsia="Times New Roman" w:hAnsi="Consolas" w:cs="Times New Roman"/>
          <w:color w:val="7CA668"/>
          <w:sz w:val="21"/>
          <w:szCs w:val="21"/>
          <w:lang w:val="en-US" w:eastAsia="fr-CH"/>
        </w:rPr>
        <w:t>*/</w:t>
      </w:r>
    </w:p>
    <w:p w14:paraId="734DB4AF" w14:textId="77777777" w:rsidR="00582AE4" w:rsidRPr="00582AE4" w:rsidRDefault="00582AE4" w:rsidP="00582AE4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</w:pPr>
      <w:r w:rsidRPr="00582AE4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function</w:t>
      </w:r>
      <w:r w:rsidRPr="00582AE4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 </w:t>
      </w:r>
      <w:r w:rsidRPr="00582AE4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chargerTeam</w:t>
      </w:r>
      <w:r w:rsidRPr="00582AE4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>(</w:t>
      </w:r>
      <w:r w:rsidRPr="00582AE4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successCallback</w:t>
      </w:r>
      <w:r w:rsidRPr="00582AE4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, </w:t>
      </w:r>
      <w:r w:rsidRPr="00582AE4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errorCallback</w:t>
      </w:r>
      <w:r w:rsidRPr="00582AE4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>) {</w:t>
      </w:r>
    </w:p>
    <w:p w14:paraId="071986ED" w14:textId="77777777" w:rsidR="00582AE4" w:rsidRPr="00582AE4" w:rsidRDefault="00582AE4" w:rsidP="00582AE4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</w:pPr>
      <w:r w:rsidRPr="00582AE4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    </w:t>
      </w:r>
      <w:r w:rsidRPr="00582AE4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</w:t>
      </w:r>
      <w:r w:rsidRPr="00582AE4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>.</w:t>
      </w:r>
      <w:r w:rsidRPr="00582AE4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ajax</w:t>
      </w:r>
      <w:r w:rsidRPr="00582AE4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>({</w:t>
      </w:r>
    </w:p>
    <w:p w14:paraId="7959F48E" w14:textId="77777777" w:rsidR="00582AE4" w:rsidRPr="00582AE4" w:rsidRDefault="00582AE4" w:rsidP="00582AE4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</w:pPr>
      <w:r w:rsidRPr="00582AE4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    </w:t>
      </w:r>
      <w:r w:rsidRPr="00582AE4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type:</w:t>
      </w:r>
      <w:r w:rsidRPr="00582AE4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 </w:t>
      </w:r>
      <w:r w:rsidRPr="00582AE4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"GET"</w:t>
      </w:r>
      <w:r w:rsidRPr="00582AE4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>,</w:t>
      </w:r>
    </w:p>
    <w:p w14:paraId="0B07F036" w14:textId="77777777" w:rsidR="00582AE4" w:rsidRPr="00582AE4" w:rsidRDefault="00582AE4" w:rsidP="00582AE4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</w:pPr>
      <w:r w:rsidRPr="00582AE4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    </w:t>
      </w:r>
      <w:r w:rsidRPr="00582AE4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dataType:</w:t>
      </w:r>
      <w:r w:rsidRPr="00582AE4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 </w:t>
      </w:r>
      <w:r w:rsidRPr="00582AE4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"xml"</w:t>
      </w:r>
      <w:r w:rsidRPr="00582AE4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>,</w:t>
      </w:r>
    </w:p>
    <w:p w14:paraId="4A970E93" w14:textId="77777777" w:rsidR="00582AE4" w:rsidRPr="00582AE4" w:rsidRDefault="00582AE4" w:rsidP="00582AE4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</w:pPr>
      <w:r w:rsidRPr="00582AE4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    </w:t>
      </w:r>
      <w:r w:rsidRPr="00582AE4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url:</w:t>
      </w:r>
      <w:r w:rsidRPr="00582AE4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 </w:t>
      </w:r>
      <w:r w:rsidRPr="00582AE4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BASE_URL</w:t>
      </w:r>
      <w:r w:rsidRPr="00582AE4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>,</w:t>
      </w:r>
    </w:p>
    <w:p w14:paraId="2016F7C5" w14:textId="77777777" w:rsidR="00582AE4" w:rsidRPr="00582AE4" w:rsidRDefault="00582AE4" w:rsidP="00582AE4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</w:pPr>
      <w:r w:rsidRPr="00582AE4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    </w:t>
      </w:r>
      <w:r w:rsidRPr="00582AE4">
        <w:rPr>
          <w:rFonts w:ascii="Consolas" w:eastAsia="Times New Roman" w:hAnsi="Consolas" w:cs="Times New Roman"/>
          <w:color w:val="9CDCFE"/>
          <w:sz w:val="21"/>
          <w:szCs w:val="21"/>
          <w:lang w:eastAsia="fr-CH"/>
        </w:rPr>
        <w:t>success:</w:t>
      </w:r>
      <w:r w:rsidRPr="00582AE4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 xml:space="preserve"> </w:t>
      </w:r>
      <w:r w:rsidRPr="00582AE4">
        <w:rPr>
          <w:rFonts w:ascii="Consolas" w:eastAsia="Times New Roman" w:hAnsi="Consolas" w:cs="Times New Roman"/>
          <w:color w:val="9CDCFE"/>
          <w:sz w:val="21"/>
          <w:szCs w:val="21"/>
          <w:lang w:eastAsia="fr-CH"/>
        </w:rPr>
        <w:t>successCallback</w:t>
      </w:r>
      <w:r w:rsidRPr="00582AE4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>,</w:t>
      </w:r>
    </w:p>
    <w:p w14:paraId="2C2BF64B" w14:textId="77777777" w:rsidR="00582AE4" w:rsidRPr="00582AE4" w:rsidRDefault="00582AE4" w:rsidP="00582AE4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</w:pPr>
      <w:r w:rsidRPr="00582AE4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 xml:space="preserve">    </w:t>
      </w:r>
      <w:r w:rsidRPr="00582AE4">
        <w:rPr>
          <w:rFonts w:ascii="Consolas" w:eastAsia="Times New Roman" w:hAnsi="Consolas" w:cs="Times New Roman"/>
          <w:color w:val="9CDCFE"/>
          <w:sz w:val="21"/>
          <w:szCs w:val="21"/>
          <w:lang w:eastAsia="fr-CH"/>
        </w:rPr>
        <w:t>error:</w:t>
      </w:r>
      <w:r w:rsidRPr="00582AE4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 xml:space="preserve"> </w:t>
      </w:r>
      <w:r w:rsidRPr="00582AE4">
        <w:rPr>
          <w:rFonts w:ascii="Consolas" w:eastAsia="Times New Roman" w:hAnsi="Consolas" w:cs="Times New Roman"/>
          <w:color w:val="9CDCFE"/>
          <w:sz w:val="21"/>
          <w:szCs w:val="21"/>
          <w:lang w:eastAsia="fr-CH"/>
        </w:rPr>
        <w:t>errorCallback</w:t>
      </w:r>
    </w:p>
    <w:p w14:paraId="2D9457CA" w14:textId="77777777" w:rsidR="00582AE4" w:rsidRPr="00582AE4" w:rsidRDefault="00582AE4" w:rsidP="00582AE4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</w:pPr>
      <w:r w:rsidRPr="00582AE4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>    });</w:t>
      </w:r>
    </w:p>
    <w:p w14:paraId="2EF8B13B" w14:textId="77777777" w:rsidR="00582AE4" w:rsidRDefault="00582AE4" w:rsidP="00582AE4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</w:pPr>
      <w:r w:rsidRPr="00582AE4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>}</w:t>
      </w:r>
    </w:p>
    <w:p w14:paraId="3B692A7C" w14:textId="3C631F0E" w:rsidR="00EC7CB6" w:rsidRPr="00582AE4" w:rsidRDefault="00EC7CB6" w:rsidP="00EC7CB6">
      <w:pPr>
        <w:rPr>
          <w:lang w:eastAsia="fr-CH"/>
        </w:rPr>
      </w:pPr>
      <w:r>
        <w:rPr>
          <w:lang w:eastAsia="fr-CH"/>
        </w:rPr>
        <w:t>Ci-dessus la requête de mon client</w:t>
      </w:r>
      <w:r w:rsidR="00ED536D">
        <w:rPr>
          <w:lang w:eastAsia="fr-CH"/>
        </w:rPr>
        <w:t>.</w:t>
      </w:r>
    </w:p>
    <w:p w14:paraId="6705E9D3" w14:textId="0266D230" w:rsidR="00360BA9" w:rsidRPr="00C42429" w:rsidRDefault="000305BF" w:rsidP="00C42429">
      <w:r w:rsidRPr="0051581E">
        <w:rPr>
          <w:noProof/>
        </w:rPr>
        <w:drawing>
          <wp:inline distT="0" distB="0" distL="0" distR="0" wp14:anchorId="4A06C7A5" wp14:editId="15A40BA0">
            <wp:extent cx="5760720" cy="2129155"/>
            <wp:effectExtent l="152400" t="152400" r="354330" b="366395"/>
            <wp:docPr id="1460147429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299595" name="Image 1" descr="Une image contenant texte, capture d’écran, Police, nombre&#10;&#10;Description générée automatiquement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9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601654" w14:textId="35B9DEB0" w:rsidR="009A06F9" w:rsidRDefault="009A06F9" w:rsidP="009A06F9">
      <w:pPr>
        <w:pStyle w:val="Titre2"/>
      </w:pPr>
      <w:bookmarkStart w:id="33" w:name="_Toc191564214"/>
      <w:r>
        <w:t>Ex5</w:t>
      </w:r>
      <w:bookmarkEnd w:id="33"/>
    </w:p>
    <w:p w14:paraId="3B137E20" w14:textId="02F98E1D" w:rsidR="00150211" w:rsidRDefault="001C331B" w:rsidP="00150211">
      <w:r>
        <w:t>Cet exercice est très important pour bien comprendre les communications entre le front et le back-end.</w:t>
      </w:r>
    </w:p>
    <w:p w14:paraId="2FDAFF71" w14:textId="77777777" w:rsidR="005B5856" w:rsidRPr="005B5856" w:rsidRDefault="005B5856" w:rsidP="005B5856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</w:pPr>
      <w:r w:rsidRPr="005B5856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function</w:t>
      </w:r>
      <w:r w:rsidRPr="005B5856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 </w:t>
      </w:r>
      <w:r w:rsidRPr="005B5856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chargerTeam</w:t>
      </w:r>
      <w:r w:rsidRPr="005B5856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>(</w:t>
      </w:r>
      <w:r w:rsidRPr="005B5856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successCallback</w:t>
      </w:r>
      <w:r w:rsidRPr="005B5856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, </w:t>
      </w:r>
      <w:r w:rsidRPr="005B5856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errorCallback</w:t>
      </w:r>
      <w:r w:rsidRPr="005B5856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>) {</w:t>
      </w:r>
    </w:p>
    <w:p w14:paraId="7F865316" w14:textId="77777777" w:rsidR="005B5856" w:rsidRPr="005B5856" w:rsidRDefault="005B5856" w:rsidP="005B5856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</w:pPr>
      <w:r w:rsidRPr="005B5856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    </w:t>
      </w:r>
      <w:r w:rsidRPr="005B5856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</w:t>
      </w:r>
      <w:r w:rsidRPr="005B5856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>.</w:t>
      </w:r>
      <w:r w:rsidRPr="005B5856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ajax</w:t>
      </w:r>
      <w:r w:rsidRPr="005B5856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>({</w:t>
      </w:r>
    </w:p>
    <w:p w14:paraId="5F2E664E" w14:textId="77777777" w:rsidR="005B5856" w:rsidRPr="005B5856" w:rsidRDefault="005B5856" w:rsidP="005B5856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</w:pPr>
      <w:r w:rsidRPr="005B5856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        </w:t>
      </w:r>
      <w:r w:rsidRPr="005B5856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type:</w:t>
      </w:r>
      <w:r w:rsidRPr="005B5856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 </w:t>
      </w:r>
      <w:r w:rsidRPr="005B5856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"GET"</w:t>
      </w:r>
      <w:r w:rsidRPr="005B5856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>,</w:t>
      </w:r>
    </w:p>
    <w:p w14:paraId="1217AD28" w14:textId="77777777" w:rsidR="005B5856" w:rsidRPr="005B5856" w:rsidRDefault="005B5856" w:rsidP="005B5856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</w:pPr>
      <w:r w:rsidRPr="005B5856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        </w:t>
      </w:r>
      <w:r w:rsidRPr="005B5856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dataType:</w:t>
      </w:r>
      <w:r w:rsidRPr="005B5856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 </w:t>
      </w:r>
      <w:r w:rsidRPr="005B5856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"xml"</w:t>
      </w:r>
      <w:r w:rsidRPr="005B5856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>,</w:t>
      </w:r>
    </w:p>
    <w:p w14:paraId="315AA3CF" w14:textId="77777777" w:rsidR="005B5856" w:rsidRPr="005B5856" w:rsidRDefault="005B5856" w:rsidP="005B5856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</w:pPr>
      <w:r w:rsidRPr="005B5856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        </w:t>
      </w:r>
      <w:r w:rsidRPr="005B5856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url:</w:t>
      </w:r>
      <w:r w:rsidRPr="005B5856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 </w:t>
      </w:r>
      <w:r w:rsidRPr="005B5856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BASE_URL</w:t>
      </w:r>
      <w:r w:rsidRPr="005B5856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>,</w:t>
      </w:r>
    </w:p>
    <w:p w14:paraId="7D4B1297" w14:textId="77777777" w:rsidR="005B5856" w:rsidRPr="005B5856" w:rsidRDefault="005B5856" w:rsidP="005B5856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</w:pPr>
      <w:r w:rsidRPr="005B5856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lastRenderedPageBreak/>
        <w:t xml:space="preserve">        </w:t>
      </w:r>
      <w:r w:rsidRPr="005B5856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data:</w:t>
      </w:r>
      <w:r w:rsidRPr="005B5856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 </w:t>
      </w:r>
      <w:r w:rsidRPr="005B5856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'action=equipe'</w:t>
      </w:r>
      <w:r w:rsidRPr="005B5856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>,</w:t>
      </w:r>
    </w:p>
    <w:p w14:paraId="44151541" w14:textId="77777777" w:rsidR="005B5856" w:rsidRPr="005B5856" w:rsidRDefault="005B5856" w:rsidP="005B5856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</w:pPr>
      <w:r w:rsidRPr="005B5856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        </w:t>
      </w:r>
      <w:r w:rsidRPr="005B5856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success:</w:t>
      </w:r>
      <w:r w:rsidRPr="005B5856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 </w:t>
      </w:r>
      <w:r w:rsidRPr="005B5856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successCallback</w:t>
      </w:r>
      <w:r w:rsidRPr="005B5856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>,</w:t>
      </w:r>
    </w:p>
    <w:p w14:paraId="77DD35C0" w14:textId="77777777" w:rsidR="005B5856" w:rsidRPr="005B5856" w:rsidRDefault="005B5856" w:rsidP="005B5856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</w:pPr>
      <w:r w:rsidRPr="005B5856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        </w:t>
      </w:r>
      <w:r w:rsidRPr="005B5856">
        <w:rPr>
          <w:rFonts w:ascii="Consolas" w:eastAsia="Times New Roman" w:hAnsi="Consolas" w:cs="Times New Roman"/>
          <w:color w:val="9CDCFE"/>
          <w:sz w:val="21"/>
          <w:szCs w:val="21"/>
          <w:lang w:eastAsia="fr-CH"/>
        </w:rPr>
        <w:t>error:</w:t>
      </w:r>
      <w:r w:rsidRPr="005B5856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 xml:space="preserve"> </w:t>
      </w:r>
      <w:r w:rsidRPr="005B5856">
        <w:rPr>
          <w:rFonts w:ascii="Consolas" w:eastAsia="Times New Roman" w:hAnsi="Consolas" w:cs="Times New Roman"/>
          <w:color w:val="9CDCFE"/>
          <w:sz w:val="21"/>
          <w:szCs w:val="21"/>
          <w:lang w:eastAsia="fr-CH"/>
        </w:rPr>
        <w:t>errorCallback</w:t>
      </w:r>
    </w:p>
    <w:p w14:paraId="7C641077" w14:textId="77777777" w:rsidR="005B5856" w:rsidRPr="005B5856" w:rsidRDefault="005B5856" w:rsidP="005B5856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</w:pPr>
      <w:r w:rsidRPr="005B5856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>    });</w:t>
      </w:r>
    </w:p>
    <w:p w14:paraId="25D8A00A" w14:textId="77777777" w:rsidR="005B5856" w:rsidRPr="005B5856" w:rsidRDefault="005B5856" w:rsidP="005B5856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</w:pPr>
      <w:r w:rsidRPr="005B5856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>}</w:t>
      </w:r>
    </w:p>
    <w:p w14:paraId="7E7EF051" w14:textId="1CF8CA31" w:rsidR="00003E83" w:rsidRDefault="005B5856" w:rsidP="00150211">
      <w:r>
        <w:t xml:space="preserve">Ici, le client </w:t>
      </w:r>
      <w:r w:rsidR="00FC4300">
        <w:t xml:space="preserve">va donner des paramètres dans la requête, ce sont ces paramètres qui sont cruciaux pour communiquer </w:t>
      </w:r>
      <w:r w:rsidR="003B6BC9">
        <w:t>entre le back end et le front end.</w:t>
      </w:r>
    </w:p>
    <w:p w14:paraId="07A35AEE" w14:textId="2332C532" w:rsidR="003B6BC9" w:rsidRDefault="003B6BC9" w:rsidP="00150211">
      <w:r>
        <w:t>Ici, nous retrouvons le paramètre « action »</w:t>
      </w:r>
      <w:r w:rsidR="00441676">
        <w:t xml:space="preserve">, qui </w:t>
      </w:r>
      <w:r w:rsidR="001E7C85">
        <w:t>permettra au php de traiter les re</w:t>
      </w:r>
      <w:r w:rsidR="00F65EFB">
        <w:t>quetes</w:t>
      </w:r>
      <w:r w:rsidR="00446B17">
        <w:t xml:space="preserve"> en fonction de la valeur de celui-ci</w:t>
      </w:r>
      <w:r w:rsidR="00730430">
        <w:t>.</w:t>
      </w:r>
    </w:p>
    <w:p w14:paraId="7B1282B6" w14:textId="7E74C8D0" w:rsidR="00730430" w:rsidRDefault="00730430" w:rsidP="00150211">
      <w:r>
        <w:t xml:space="preserve">Il est </w:t>
      </w:r>
      <w:r w:rsidR="00411F25">
        <w:t xml:space="preserve">aussi possible de passer plusieurs paramètres </w:t>
      </w:r>
      <w:r w:rsidR="001F32A6">
        <w:t xml:space="preserve">dans </w:t>
      </w:r>
      <w:r w:rsidR="00411F25">
        <w:t>la requête</w:t>
      </w:r>
      <w:r w:rsidR="001F32A6">
        <w:t> :</w:t>
      </w:r>
    </w:p>
    <w:p w14:paraId="53092FB8" w14:textId="77777777" w:rsidR="001F32A6" w:rsidRPr="001F32A6" w:rsidRDefault="001F32A6" w:rsidP="001F32A6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</w:pPr>
      <w:r w:rsidRPr="001F32A6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data:</w:t>
      </w:r>
      <w:r w:rsidRPr="001F32A6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 </w:t>
      </w:r>
      <w:r w:rsidRPr="001F32A6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'action=joueur&amp;equipeId='</w:t>
      </w:r>
      <w:r w:rsidRPr="001F32A6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 </w:t>
      </w:r>
      <w:r w:rsidRPr="001F32A6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+</w:t>
      </w:r>
      <w:r w:rsidRPr="001F32A6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 </w:t>
      </w:r>
      <w:r w:rsidRPr="001F32A6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teamid</w:t>
      </w:r>
      <w:r w:rsidRPr="001F32A6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>,</w:t>
      </w:r>
    </w:p>
    <w:p w14:paraId="3CE400DA" w14:textId="6A51F9A7" w:rsidR="00FF48EB" w:rsidRPr="001F32A6" w:rsidRDefault="004A65CC" w:rsidP="00150211">
      <w:pPr>
        <w:rPr>
          <w:lang w:val="en-US"/>
        </w:rPr>
      </w:pPr>
      <w:r w:rsidRPr="004A65CC">
        <w:rPr>
          <w:noProof/>
          <w:lang w:val="en-US"/>
        </w:rPr>
        <w:drawing>
          <wp:inline distT="0" distB="0" distL="0" distR="0" wp14:anchorId="55E81E13" wp14:editId="0753A04F">
            <wp:extent cx="5401429" cy="3677163"/>
            <wp:effectExtent l="0" t="0" r="8890" b="0"/>
            <wp:docPr id="472263254" name="Image 1" descr="Une image contenant texte, capture d’écran, Polic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263254" name="Image 1" descr="Une image contenant texte, capture d’écran, Police, logiciel&#10;&#10;Description générée automatiquement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367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69078" w14:textId="5439DCD4" w:rsidR="009A06F9" w:rsidRDefault="009A06F9" w:rsidP="009A06F9">
      <w:pPr>
        <w:pStyle w:val="Titre2"/>
      </w:pPr>
      <w:bookmarkStart w:id="34" w:name="_Toc191564215"/>
      <w:r>
        <w:t>Ex6</w:t>
      </w:r>
      <w:bookmarkEnd w:id="34"/>
    </w:p>
    <w:p w14:paraId="231290B0" w14:textId="173BDEB6" w:rsidR="00FF48EB" w:rsidRDefault="00FF48EB" w:rsidP="00FF48EB">
      <w:r>
        <w:t>Cet exercice va nous permettre de code</w:t>
      </w:r>
      <w:r w:rsidR="00247BA3">
        <w:t>r</w:t>
      </w:r>
      <w:r>
        <w:t xml:space="preserve"> en PHP </w:t>
      </w:r>
      <w:r w:rsidR="00DA1537">
        <w:t>orienté objets.</w:t>
      </w:r>
    </w:p>
    <w:p w14:paraId="743B79C5" w14:textId="1CB2EE2B" w:rsidR="006148B9" w:rsidRDefault="0011086A" w:rsidP="00FF48EB">
      <w:r>
        <w:t>C’est décrit dans la cheatsheet mais voici tout de même a quoi ressemble une classe PHP</w:t>
      </w:r>
    </w:p>
    <w:p w14:paraId="301C371A" w14:textId="77777777" w:rsidR="001F7B86" w:rsidRPr="001F7B86" w:rsidRDefault="001F7B86" w:rsidP="001F7B86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</w:pPr>
      <w:r w:rsidRPr="001F7B86">
        <w:rPr>
          <w:rFonts w:ascii="Consolas" w:eastAsia="Times New Roman" w:hAnsi="Consolas" w:cs="Times New Roman"/>
          <w:color w:val="569CD6"/>
          <w:sz w:val="21"/>
          <w:szCs w:val="21"/>
          <w:lang w:eastAsia="fr-CH"/>
        </w:rPr>
        <w:t>class</w:t>
      </w:r>
      <w:r w:rsidRPr="001F7B86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 xml:space="preserve"> </w:t>
      </w:r>
      <w:r w:rsidRPr="001F7B86">
        <w:rPr>
          <w:rFonts w:ascii="Consolas" w:eastAsia="Times New Roman" w:hAnsi="Consolas" w:cs="Times New Roman"/>
          <w:color w:val="4EC9B0"/>
          <w:sz w:val="21"/>
          <w:szCs w:val="21"/>
          <w:lang w:eastAsia="fr-CH"/>
        </w:rPr>
        <w:t>Voiture</w:t>
      </w:r>
      <w:r w:rsidRPr="001F7B86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 xml:space="preserve"> {</w:t>
      </w:r>
    </w:p>
    <w:p w14:paraId="457ABF4E" w14:textId="77777777" w:rsidR="001F7B86" w:rsidRPr="001F7B86" w:rsidRDefault="001F7B86" w:rsidP="001F7B86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</w:pPr>
      <w:r w:rsidRPr="001F7B86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 xml:space="preserve">  </w:t>
      </w:r>
      <w:r w:rsidRPr="001F7B86">
        <w:rPr>
          <w:rFonts w:ascii="Consolas" w:eastAsia="Times New Roman" w:hAnsi="Consolas" w:cs="Times New Roman"/>
          <w:color w:val="569CD6"/>
          <w:sz w:val="21"/>
          <w:szCs w:val="21"/>
          <w:lang w:eastAsia="fr-CH"/>
        </w:rPr>
        <w:t>public</w:t>
      </w:r>
      <w:r w:rsidRPr="001F7B86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 xml:space="preserve"> </w:t>
      </w:r>
      <w:r w:rsidRPr="001F7B86">
        <w:rPr>
          <w:rFonts w:ascii="Consolas" w:eastAsia="Times New Roman" w:hAnsi="Consolas" w:cs="Times New Roman"/>
          <w:color w:val="9CDCFE"/>
          <w:sz w:val="21"/>
          <w:szCs w:val="21"/>
          <w:lang w:eastAsia="fr-CH"/>
        </w:rPr>
        <w:t>$marque</w:t>
      </w:r>
      <w:r w:rsidRPr="001F7B86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>;  </w:t>
      </w:r>
      <w:r w:rsidRPr="001F7B86">
        <w:rPr>
          <w:rFonts w:ascii="Consolas" w:eastAsia="Times New Roman" w:hAnsi="Consolas" w:cs="Times New Roman"/>
          <w:color w:val="7CA668"/>
          <w:sz w:val="21"/>
          <w:szCs w:val="21"/>
          <w:lang w:eastAsia="fr-CH"/>
        </w:rPr>
        <w:t>// Propriété</w:t>
      </w:r>
    </w:p>
    <w:p w14:paraId="1109EB88" w14:textId="77777777" w:rsidR="001F7B86" w:rsidRPr="001F7B86" w:rsidRDefault="001F7B86" w:rsidP="001F7B86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</w:pPr>
    </w:p>
    <w:p w14:paraId="449D6BDD" w14:textId="77777777" w:rsidR="001F7B86" w:rsidRPr="001F7B86" w:rsidRDefault="001F7B86" w:rsidP="001F7B86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</w:pPr>
      <w:r w:rsidRPr="001F7B86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 xml:space="preserve">  </w:t>
      </w:r>
      <w:r w:rsidRPr="001F7B86">
        <w:rPr>
          <w:rFonts w:ascii="Consolas" w:eastAsia="Times New Roman" w:hAnsi="Consolas" w:cs="Times New Roman"/>
          <w:color w:val="569CD6"/>
          <w:sz w:val="21"/>
          <w:szCs w:val="21"/>
          <w:lang w:eastAsia="fr-CH"/>
        </w:rPr>
        <w:t>public</w:t>
      </w:r>
      <w:r w:rsidRPr="001F7B86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 xml:space="preserve"> </w:t>
      </w:r>
      <w:r w:rsidRPr="001F7B86">
        <w:rPr>
          <w:rFonts w:ascii="Consolas" w:eastAsia="Times New Roman" w:hAnsi="Consolas" w:cs="Times New Roman"/>
          <w:color w:val="569CD6"/>
          <w:sz w:val="21"/>
          <w:szCs w:val="21"/>
          <w:lang w:eastAsia="fr-CH"/>
        </w:rPr>
        <w:t>function</w:t>
      </w:r>
      <w:r w:rsidRPr="001F7B86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 xml:space="preserve"> </w:t>
      </w:r>
      <w:r w:rsidRPr="001F7B86">
        <w:rPr>
          <w:rFonts w:ascii="Consolas" w:eastAsia="Times New Roman" w:hAnsi="Consolas" w:cs="Times New Roman"/>
          <w:color w:val="DCDCAA"/>
          <w:sz w:val="21"/>
          <w:szCs w:val="21"/>
          <w:lang w:eastAsia="fr-CH"/>
        </w:rPr>
        <w:t>demarrer</w:t>
      </w:r>
      <w:r w:rsidRPr="001F7B86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>() {  </w:t>
      </w:r>
      <w:r w:rsidRPr="001F7B86">
        <w:rPr>
          <w:rFonts w:ascii="Consolas" w:eastAsia="Times New Roman" w:hAnsi="Consolas" w:cs="Times New Roman"/>
          <w:color w:val="7CA668"/>
          <w:sz w:val="21"/>
          <w:szCs w:val="21"/>
          <w:lang w:eastAsia="fr-CH"/>
        </w:rPr>
        <w:t>// Méthode</w:t>
      </w:r>
    </w:p>
    <w:p w14:paraId="663FE49C" w14:textId="77777777" w:rsidR="001F7B86" w:rsidRPr="001F7B86" w:rsidRDefault="001F7B86" w:rsidP="001F7B86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</w:pPr>
      <w:r w:rsidRPr="001F7B86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 xml:space="preserve">      </w:t>
      </w:r>
      <w:r w:rsidRPr="001F7B86">
        <w:rPr>
          <w:rFonts w:ascii="Consolas" w:eastAsia="Times New Roman" w:hAnsi="Consolas" w:cs="Times New Roman"/>
          <w:color w:val="C586C0"/>
          <w:sz w:val="21"/>
          <w:szCs w:val="21"/>
          <w:lang w:eastAsia="fr-CH"/>
        </w:rPr>
        <w:t>return</w:t>
      </w:r>
      <w:r w:rsidRPr="001F7B86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 xml:space="preserve"> </w:t>
      </w:r>
      <w:r w:rsidRPr="001F7B86">
        <w:rPr>
          <w:rFonts w:ascii="Consolas" w:eastAsia="Times New Roman" w:hAnsi="Consolas" w:cs="Times New Roman"/>
          <w:color w:val="CE9178"/>
          <w:sz w:val="21"/>
          <w:szCs w:val="21"/>
          <w:lang w:eastAsia="fr-CH"/>
        </w:rPr>
        <w:t>"La voiture démarre"</w:t>
      </w:r>
      <w:r w:rsidRPr="001F7B86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>;</w:t>
      </w:r>
    </w:p>
    <w:p w14:paraId="3C322105" w14:textId="77777777" w:rsidR="001F7B86" w:rsidRPr="001F7B86" w:rsidRDefault="001F7B86" w:rsidP="001F7B86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</w:pPr>
      <w:r w:rsidRPr="001F7B86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>  }</w:t>
      </w:r>
    </w:p>
    <w:p w14:paraId="6A298951" w14:textId="77777777" w:rsidR="001F7B86" w:rsidRPr="001F7B86" w:rsidRDefault="001F7B86" w:rsidP="001F7B86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</w:pPr>
      <w:r w:rsidRPr="001F7B86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>}</w:t>
      </w:r>
    </w:p>
    <w:p w14:paraId="5685D3B9" w14:textId="77777777" w:rsidR="001F7B86" w:rsidRPr="001F7B86" w:rsidRDefault="001F7B86" w:rsidP="001F7B86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</w:pPr>
    </w:p>
    <w:p w14:paraId="67183E3D" w14:textId="77777777" w:rsidR="001F7B86" w:rsidRPr="001F7B86" w:rsidRDefault="001F7B86" w:rsidP="001F7B86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</w:pPr>
      <w:r w:rsidRPr="001F7B86">
        <w:rPr>
          <w:rFonts w:ascii="Consolas" w:eastAsia="Times New Roman" w:hAnsi="Consolas" w:cs="Times New Roman"/>
          <w:color w:val="7CA668"/>
          <w:sz w:val="21"/>
          <w:szCs w:val="21"/>
          <w:lang w:eastAsia="fr-CH"/>
        </w:rPr>
        <w:t>// Instanciation</w:t>
      </w:r>
    </w:p>
    <w:p w14:paraId="2818A8CA" w14:textId="77777777" w:rsidR="001F7B86" w:rsidRPr="001F7B86" w:rsidRDefault="001F7B86" w:rsidP="001F7B86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</w:pPr>
      <w:r w:rsidRPr="001F7B86">
        <w:rPr>
          <w:rFonts w:ascii="Consolas" w:eastAsia="Times New Roman" w:hAnsi="Consolas" w:cs="Times New Roman"/>
          <w:color w:val="9CDCFE"/>
          <w:sz w:val="21"/>
          <w:szCs w:val="21"/>
          <w:lang w:eastAsia="fr-CH"/>
        </w:rPr>
        <w:t>$maVoiture</w:t>
      </w:r>
      <w:r w:rsidRPr="001F7B86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 xml:space="preserve"> </w:t>
      </w:r>
      <w:r w:rsidRPr="001F7B86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=</w:t>
      </w:r>
      <w:r w:rsidRPr="001F7B86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 xml:space="preserve"> </w:t>
      </w:r>
      <w:r w:rsidRPr="001F7B86">
        <w:rPr>
          <w:rFonts w:ascii="Consolas" w:eastAsia="Times New Roman" w:hAnsi="Consolas" w:cs="Times New Roman"/>
          <w:color w:val="569CD6"/>
          <w:sz w:val="21"/>
          <w:szCs w:val="21"/>
          <w:lang w:eastAsia="fr-CH"/>
        </w:rPr>
        <w:t>new</w:t>
      </w:r>
      <w:r w:rsidRPr="001F7B86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 xml:space="preserve"> </w:t>
      </w:r>
      <w:r w:rsidRPr="001F7B86">
        <w:rPr>
          <w:rFonts w:ascii="Consolas" w:eastAsia="Times New Roman" w:hAnsi="Consolas" w:cs="Times New Roman"/>
          <w:color w:val="4EC9B0"/>
          <w:sz w:val="21"/>
          <w:szCs w:val="21"/>
          <w:lang w:eastAsia="fr-CH"/>
        </w:rPr>
        <w:t>Voiture</w:t>
      </w:r>
      <w:r w:rsidRPr="001F7B86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>();</w:t>
      </w:r>
    </w:p>
    <w:p w14:paraId="5510262C" w14:textId="77777777" w:rsidR="001F7B86" w:rsidRPr="001F7B86" w:rsidRDefault="001F7B86" w:rsidP="001F7B86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</w:pPr>
      <w:r w:rsidRPr="001F7B86">
        <w:rPr>
          <w:rFonts w:ascii="Consolas" w:eastAsia="Times New Roman" w:hAnsi="Consolas" w:cs="Times New Roman"/>
          <w:color w:val="9CDCFE"/>
          <w:sz w:val="21"/>
          <w:szCs w:val="21"/>
          <w:lang w:eastAsia="fr-CH"/>
        </w:rPr>
        <w:t>$maVoiture</w:t>
      </w:r>
      <w:r w:rsidRPr="001F7B86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-&gt;</w:t>
      </w:r>
      <w:r w:rsidRPr="001F7B86">
        <w:rPr>
          <w:rFonts w:ascii="Consolas" w:eastAsia="Times New Roman" w:hAnsi="Consolas" w:cs="Times New Roman"/>
          <w:color w:val="9CDCFE"/>
          <w:sz w:val="21"/>
          <w:szCs w:val="21"/>
          <w:lang w:eastAsia="fr-CH"/>
        </w:rPr>
        <w:t>marque</w:t>
      </w:r>
      <w:r w:rsidRPr="001F7B86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 xml:space="preserve"> </w:t>
      </w:r>
      <w:r w:rsidRPr="001F7B86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=</w:t>
      </w:r>
      <w:r w:rsidRPr="001F7B86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 xml:space="preserve"> </w:t>
      </w:r>
      <w:r w:rsidRPr="001F7B86">
        <w:rPr>
          <w:rFonts w:ascii="Consolas" w:eastAsia="Times New Roman" w:hAnsi="Consolas" w:cs="Times New Roman"/>
          <w:color w:val="CE9178"/>
          <w:sz w:val="21"/>
          <w:szCs w:val="21"/>
          <w:lang w:eastAsia="fr-CH"/>
        </w:rPr>
        <w:t>"Toyota"</w:t>
      </w:r>
      <w:r w:rsidRPr="001F7B86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>;</w:t>
      </w:r>
    </w:p>
    <w:p w14:paraId="67954930" w14:textId="77777777" w:rsidR="001F7B86" w:rsidRPr="001F7B86" w:rsidRDefault="001F7B86" w:rsidP="001F7B86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</w:pPr>
      <w:r w:rsidRPr="001F7B86">
        <w:rPr>
          <w:rFonts w:ascii="Consolas" w:eastAsia="Times New Roman" w:hAnsi="Consolas" w:cs="Times New Roman"/>
          <w:color w:val="DCDCAA"/>
          <w:sz w:val="21"/>
          <w:szCs w:val="21"/>
          <w:lang w:eastAsia="fr-CH"/>
        </w:rPr>
        <w:lastRenderedPageBreak/>
        <w:t>echo</w:t>
      </w:r>
      <w:r w:rsidRPr="001F7B86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 xml:space="preserve"> </w:t>
      </w:r>
      <w:r w:rsidRPr="001F7B86">
        <w:rPr>
          <w:rFonts w:ascii="Consolas" w:eastAsia="Times New Roman" w:hAnsi="Consolas" w:cs="Times New Roman"/>
          <w:color w:val="9CDCFE"/>
          <w:sz w:val="21"/>
          <w:szCs w:val="21"/>
          <w:lang w:eastAsia="fr-CH"/>
        </w:rPr>
        <w:t>$maVoiture</w:t>
      </w:r>
      <w:r w:rsidRPr="001F7B86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-&gt;</w:t>
      </w:r>
      <w:r w:rsidRPr="001F7B86">
        <w:rPr>
          <w:rFonts w:ascii="Consolas" w:eastAsia="Times New Roman" w:hAnsi="Consolas" w:cs="Times New Roman"/>
          <w:color w:val="DCDCAA"/>
          <w:sz w:val="21"/>
          <w:szCs w:val="21"/>
          <w:lang w:eastAsia="fr-CH"/>
        </w:rPr>
        <w:t>demarrer</w:t>
      </w:r>
      <w:r w:rsidRPr="001F7B86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>();  </w:t>
      </w:r>
      <w:r w:rsidRPr="001F7B86">
        <w:rPr>
          <w:rFonts w:ascii="Consolas" w:eastAsia="Times New Roman" w:hAnsi="Consolas" w:cs="Times New Roman"/>
          <w:color w:val="7CA668"/>
          <w:sz w:val="21"/>
          <w:szCs w:val="21"/>
          <w:lang w:eastAsia="fr-CH"/>
        </w:rPr>
        <w:t>// Affiche "La voiture démarre"</w:t>
      </w:r>
    </w:p>
    <w:p w14:paraId="5D65AE38" w14:textId="77777777" w:rsidR="00DA1537" w:rsidRDefault="00DA1537" w:rsidP="00FF48EB"/>
    <w:p w14:paraId="6263F307" w14:textId="47861F93" w:rsidR="007E12A2" w:rsidRDefault="007E12A2" w:rsidP="00FF48EB">
      <w:r>
        <w:t>Le constructeur d’une classe</w:t>
      </w:r>
      <w:r w:rsidR="00C77A3A">
        <w:t xml:space="preserve"> se </w:t>
      </w:r>
      <w:r w:rsidR="009D4ABC">
        <w:t>crée</w:t>
      </w:r>
      <w:r w:rsidR="00C77A3A">
        <w:t xml:space="preserve"> comme ceci :</w:t>
      </w:r>
    </w:p>
    <w:p w14:paraId="6496F265" w14:textId="77777777" w:rsidR="00C77A3A" w:rsidRPr="00C77A3A" w:rsidRDefault="00C77A3A" w:rsidP="00C77A3A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</w:pPr>
    </w:p>
    <w:p w14:paraId="0DDDF239" w14:textId="77777777" w:rsidR="00C77A3A" w:rsidRPr="00C77A3A" w:rsidRDefault="00C77A3A" w:rsidP="00C77A3A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</w:pPr>
      <w:r w:rsidRPr="00C77A3A">
        <w:rPr>
          <w:rFonts w:ascii="Consolas" w:eastAsia="Times New Roman" w:hAnsi="Consolas" w:cs="Times New Roman"/>
          <w:color w:val="569CD6"/>
          <w:sz w:val="21"/>
          <w:szCs w:val="21"/>
          <w:lang w:eastAsia="fr-CH"/>
        </w:rPr>
        <w:t>public</w:t>
      </w:r>
      <w:r w:rsidRPr="00C77A3A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 xml:space="preserve"> </w:t>
      </w:r>
      <w:r w:rsidRPr="00C77A3A">
        <w:rPr>
          <w:rFonts w:ascii="Consolas" w:eastAsia="Times New Roman" w:hAnsi="Consolas" w:cs="Times New Roman"/>
          <w:color w:val="569CD6"/>
          <w:sz w:val="21"/>
          <w:szCs w:val="21"/>
          <w:lang w:eastAsia="fr-CH"/>
        </w:rPr>
        <w:t>function</w:t>
      </w:r>
      <w:r w:rsidRPr="00C77A3A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 xml:space="preserve"> </w:t>
      </w:r>
      <w:r w:rsidRPr="00C77A3A">
        <w:rPr>
          <w:rFonts w:ascii="Consolas" w:eastAsia="Times New Roman" w:hAnsi="Consolas" w:cs="Times New Roman"/>
          <w:color w:val="DCDCAA"/>
          <w:sz w:val="21"/>
          <w:szCs w:val="21"/>
          <w:lang w:eastAsia="fr-CH"/>
        </w:rPr>
        <w:t>__construct</w:t>
      </w:r>
      <w:r w:rsidRPr="00C77A3A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>(</w:t>
      </w:r>
      <w:r w:rsidRPr="00C77A3A">
        <w:rPr>
          <w:rFonts w:ascii="Consolas" w:eastAsia="Times New Roman" w:hAnsi="Consolas" w:cs="Times New Roman"/>
          <w:color w:val="9CDCFE"/>
          <w:sz w:val="21"/>
          <w:szCs w:val="21"/>
          <w:lang w:eastAsia="fr-CH"/>
        </w:rPr>
        <w:t>$marque</w:t>
      </w:r>
      <w:r w:rsidRPr="00C77A3A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>) {</w:t>
      </w:r>
    </w:p>
    <w:p w14:paraId="16A22CE8" w14:textId="77777777" w:rsidR="00C77A3A" w:rsidRPr="00C77A3A" w:rsidRDefault="00C77A3A" w:rsidP="00C77A3A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</w:pPr>
      <w:r w:rsidRPr="00C77A3A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 xml:space="preserve">  </w:t>
      </w:r>
      <w:r w:rsidRPr="00C77A3A">
        <w:rPr>
          <w:rFonts w:ascii="Consolas" w:eastAsia="Times New Roman" w:hAnsi="Consolas" w:cs="Times New Roman"/>
          <w:color w:val="569CD6"/>
          <w:sz w:val="21"/>
          <w:szCs w:val="21"/>
          <w:lang w:eastAsia="fr-CH"/>
        </w:rPr>
        <w:t>$this</w:t>
      </w:r>
      <w:r w:rsidRPr="00C77A3A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-&gt;</w:t>
      </w:r>
      <w:r w:rsidRPr="00C77A3A">
        <w:rPr>
          <w:rFonts w:ascii="Consolas" w:eastAsia="Times New Roman" w:hAnsi="Consolas" w:cs="Times New Roman"/>
          <w:color w:val="9CDCFE"/>
          <w:sz w:val="21"/>
          <w:szCs w:val="21"/>
          <w:lang w:eastAsia="fr-CH"/>
        </w:rPr>
        <w:t>marque</w:t>
      </w:r>
      <w:r w:rsidRPr="00C77A3A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 xml:space="preserve"> </w:t>
      </w:r>
      <w:r w:rsidRPr="00C77A3A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=</w:t>
      </w:r>
      <w:r w:rsidRPr="00C77A3A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 xml:space="preserve"> </w:t>
      </w:r>
      <w:r w:rsidRPr="00C77A3A">
        <w:rPr>
          <w:rFonts w:ascii="Consolas" w:eastAsia="Times New Roman" w:hAnsi="Consolas" w:cs="Times New Roman"/>
          <w:color w:val="9CDCFE"/>
          <w:sz w:val="21"/>
          <w:szCs w:val="21"/>
          <w:lang w:eastAsia="fr-CH"/>
        </w:rPr>
        <w:t>$marque</w:t>
      </w:r>
      <w:r w:rsidRPr="00C77A3A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>;</w:t>
      </w:r>
    </w:p>
    <w:p w14:paraId="66A17C99" w14:textId="77777777" w:rsidR="00C77A3A" w:rsidRPr="00C77A3A" w:rsidRDefault="00C77A3A" w:rsidP="00C77A3A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</w:pPr>
      <w:r w:rsidRPr="00C77A3A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>}</w:t>
      </w:r>
    </w:p>
    <w:p w14:paraId="0DCD2E18" w14:textId="77777777" w:rsidR="00C77A3A" w:rsidRDefault="00C77A3A" w:rsidP="00FF48EB"/>
    <w:p w14:paraId="6AA6CC95" w14:textId="4724B56D" w:rsidR="002825D3" w:rsidRDefault="004522ED" w:rsidP="00FF48EB">
      <w:r>
        <w:t>Il est aussi possible de créer des variables privées :</w:t>
      </w:r>
    </w:p>
    <w:p w14:paraId="15666831" w14:textId="77777777" w:rsidR="004522ED" w:rsidRPr="004522ED" w:rsidRDefault="004522ED" w:rsidP="004522ED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</w:pPr>
      <w:r w:rsidRPr="004522ED">
        <w:rPr>
          <w:rFonts w:ascii="Consolas" w:eastAsia="Times New Roman" w:hAnsi="Consolas" w:cs="Times New Roman"/>
          <w:color w:val="569CD6"/>
          <w:sz w:val="21"/>
          <w:szCs w:val="21"/>
          <w:lang w:eastAsia="fr-CH"/>
        </w:rPr>
        <w:t>private</w:t>
      </w:r>
      <w:r w:rsidRPr="004522ED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 xml:space="preserve"> </w:t>
      </w:r>
      <w:r w:rsidRPr="004522ED">
        <w:rPr>
          <w:rFonts w:ascii="Consolas" w:eastAsia="Times New Roman" w:hAnsi="Consolas" w:cs="Times New Roman"/>
          <w:color w:val="9CDCFE"/>
          <w:sz w:val="21"/>
          <w:szCs w:val="21"/>
          <w:lang w:eastAsia="fr-CH"/>
        </w:rPr>
        <w:t>$nom</w:t>
      </w:r>
      <w:r w:rsidRPr="004522ED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>;  </w:t>
      </w:r>
      <w:r w:rsidRPr="004522ED">
        <w:rPr>
          <w:rFonts w:ascii="Consolas" w:eastAsia="Times New Roman" w:hAnsi="Consolas" w:cs="Times New Roman"/>
          <w:color w:val="7CA668"/>
          <w:sz w:val="21"/>
          <w:szCs w:val="21"/>
          <w:lang w:eastAsia="fr-CH"/>
        </w:rPr>
        <w:t>// Accessible uniquement dans la classe</w:t>
      </w:r>
    </w:p>
    <w:p w14:paraId="283B957D" w14:textId="77777777" w:rsidR="004522ED" w:rsidRDefault="004522ED" w:rsidP="00FF48EB"/>
    <w:p w14:paraId="40537A1C" w14:textId="11F2E0D8" w:rsidR="006148B9" w:rsidRPr="0072098B" w:rsidRDefault="00E52A15" w:rsidP="00FF48EB">
      <w:r>
        <w:t xml:space="preserve">Pour résumer, </w:t>
      </w:r>
      <w:r w:rsidRPr="00E52A15">
        <w:t xml:space="preserve">PHP POO permet donc d'organiser le code efficacement en regroupant </w:t>
      </w:r>
      <w:r w:rsidRPr="00E52A15">
        <w:rPr>
          <w:b/>
          <w:bCs/>
        </w:rPr>
        <w:t>données et comportements</w:t>
      </w:r>
      <w:r w:rsidRPr="00E52A15">
        <w:t xml:space="preserve"> dans des classes.</w:t>
      </w:r>
    </w:p>
    <w:p w14:paraId="1F1F6541" w14:textId="6652B4C3" w:rsidR="009A06F9" w:rsidRDefault="009A06F9" w:rsidP="009A06F9">
      <w:pPr>
        <w:pStyle w:val="Titre2"/>
      </w:pPr>
      <w:bookmarkStart w:id="35" w:name="_Toc191564216"/>
      <w:r>
        <w:t>Ex7</w:t>
      </w:r>
      <w:bookmarkEnd w:id="35"/>
    </w:p>
    <w:p w14:paraId="66FAC103" w14:textId="4C337205" w:rsidR="00002181" w:rsidRDefault="009350A5" w:rsidP="00002181">
      <w:r w:rsidRPr="009350A5">
        <w:rPr>
          <w:b/>
          <w:bCs/>
        </w:rPr>
        <w:t>PDO (PHP Data Objects)</w:t>
      </w:r>
      <w:r w:rsidRPr="009350A5">
        <w:t xml:space="preserve"> est une interface qui permet de se connecter à différentes bases de données de manière sécurisée et flexible.</w:t>
      </w:r>
    </w:p>
    <w:p w14:paraId="43B02924" w14:textId="6030CF1A" w:rsidR="00F14157" w:rsidRDefault="00F14157" w:rsidP="00002181">
      <w:r>
        <w:t>Cet exercice porte sur le lien</w:t>
      </w:r>
      <w:r w:rsidR="005C1723">
        <w:t xml:space="preserve"> avec</w:t>
      </w:r>
      <w:r w:rsidR="00E43EC0">
        <w:t xml:space="preserve"> les bases de données</w:t>
      </w:r>
      <w:r w:rsidR="003077E5">
        <w:t>.</w:t>
      </w:r>
    </w:p>
    <w:p w14:paraId="0F8C68F7" w14:textId="77777777" w:rsidR="00167DA8" w:rsidRPr="00167DA8" w:rsidRDefault="00167DA8" w:rsidP="00167DA8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</w:pPr>
      <w:r w:rsidRPr="00167DA8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&lt;?php</w:t>
      </w:r>
    </w:p>
    <w:p w14:paraId="18A3808F" w14:textId="77777777" w:rsidR="00167DA8" w:rsidRPr="00167DA8" w:rsidRDefault="00167DA8" w:rsidP="00167DA8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</w:pPr>
    </w:p>
    <w:p w14:paraId="5387A399" w14:textId="77777777" w:rsidR="00167DA8" w:rsidRPr="00167DA8" w:rsidRDefault="00167DA8" w:rsidP="00167DA8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</w:pPr>
      <w:r w:rsidRPr="00167DA8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class</w:t>
      </w: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 </w:t>
      </w:r>
      <w:r w:rsidRPr="00167DA8">
        <w:rPr>
          <w:rFonts w:ascii="Consolas" w:eastAsia="Times New Roman" w:hAnsi="Consolas" w:cs="Times New Roman"/>
          <w:color w:val="4EC9B0"/>
          <w:sz w:val="21"/>
          <w:szCs w:val="21"/>
          <w:lang w:val="en-US" w:eastAsia="fr-CH"/>
        </w:rPr>
        <w:t>Wrk</w:t>
      </w: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>{</w:t>
      </w:r>
    </w:p>
    <w:p w14:paraId="159C0086" w14:textId="77777777" w:rsidR="00167DA8" w:rsidRPr="00167DA8" w:rsidRDefault="00167DA8" w:rsidP="00167DA8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</w:pPr>
    </w:p>
    <w:p w14:paraId="1CCCC34A" w14:textId="77777777" w:rsidR="00167DA8" w:rsidRPr="00167DA8" w:rsidRDefault="00167DA8" w:rsidP="00167DA8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</w:pP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    </w:t>
      </w:r>
      <w:r w:rsidRPr="00167DA8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private</w:t>
      </w: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 </w:t>
      </w:r>
      <w:r w:rsidRPr="00167DA8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$bdd</w:t>
      </w: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>;</w:t>
      </w:r>
    </w:p>
    <w:p w14:paraId="766CA09B" w14:textId="77777777" w:rsidR="00167DA8" w:rsidRPr="00167DA8" w:rsidRDefault="00167DA8" w:rsidP="00167DA8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</w:pPr>
    </w:p>
    <w:p w14:paraId="405A5963" w14:textId="77777777" w:rsidR="00167DA8" w:rsidRPr="00167DA8" w:rsidRDefault="00167DA8" w:rsidP="00167DA8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</w:pP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    </w:t>
      </w:r>
      <w:r w:rsidRPr="00167DA8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public</w:t>
      </w: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 </w:t>
      </w:r>
      <w:r w:rsidRPr="00167DA8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__contruct</w:t>
      </w: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>(){</w:t>
      </w:r>
    </w:p>
    <w:p w14:paraId="65240733" w14:textId="77777777" w:rsidR="00167DA8" w:rsidRPr="00167DA8" w:rsidRDefault="00167DA8" w:rsidP="00167DA8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</w:pP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        </w:t>
      </w:r>
      <w:r w:rsidRPr="00167DA8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$bdd</w:t>
      </w: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 </w:t>
      </w:r>
      <w:r w:rsidRPr="00167DA8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=</w:t>
      </w: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 </w:t>
      </w:r>
      <w:r w:rsidRPr="00167DA8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new</w:t>
      </w: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 </w:t>
      </w:r>
      <w:r w:rsidRPr="00167DA8">
        <w:rPr>
          <w:rFonts w:ascii="Consolas" w:eastAsia="Times New Roman" w:hAnsi="Consolas" w:cs="Times New Roman"/>
          <w:color w:val="4EC9B0"/>
          <w:sz w:val="21"/>
          <w:szCs w:val="21"/>
          <w:lang w:val="en-US" w:eastAsia="fr-CH"/>
        </w:rPr>
        <w:t>PDO</w:t>
      </w: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>(</w:t>
      </w:r>
      <w:r w:rsidRPr="00167DA8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'mysql:host=localhost:3306;dbname=hockey'</w:t>
      </w: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>,</w:t>
      </w:r>
      <w:r w:rsidRPr="00167DA8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'root'</w:t>
      </w: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>,</w:t>
      </w:r>
      <w:r w:rsidRPr="00167DA8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''</w:t>
      </w: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>);</w:t>
      </w:r>
    </w:p>
    <w:p w14:paraId="3235205F" w14:textId="77777777" w:rsidR="00167DA8" w:rsidRPr="00167DA8" w:rsidRDefault="00167DA8" w:rsidP="00167DA8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</w:pP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>    }</w:t>
      </w:r>
    </w:p>
    <w:p w14:paraId="3B27A51E" w14:textId="77777777" w:rsidR="00167DA8" w:rsidRPr="00167DA8" w:rsidRDefault="00167DA8" w:rsidP="00167DA8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</w:pPr>
    </w:p>
    <w:p w14:paraId="7AF64A1C" w14:textId="77777777" w:rsidR="00167DA8" w:rsidRPr="00167DA8" w:rsidRDefault="00167DA8" w:rsidP="00167DA8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</w:pP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    </w:t>
      </w:r>
      <w:r w:rsidRPr="00167DA8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public</w:t>
      </w: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 </w:t>
      </w:r>
      <w:r w:rsidRPr="00167DA8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getEquipesFromDB</w:t>
      </w: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>() : Equipe {</w:t>
      </w:r>
    </w:p>
    <w:p w14:paraId="558608AF" w14:textId="77777777" w:rsidR="00167DA8" w:rsidRPr="00167DA8" w:rsidRDefault="00167DA8" w:rsidP="00167DA8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</w:pP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>     </w:t>
      </w:r>
    </w:p>
    <w:p w14:paraId="12080CCD" w14:textId="77777777" w:rsidR="00167DA8" w:rsidRPr="00167DA8" w:rsidRDefault="00167DA8" w:rsidP="00167DA8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</w:pP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            </w:t>
      </w:r>
      <w:r w:rsidRPr="00167DA8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$sqlQuery</w:t>
      </w: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 </w:t>
      </w:r>
      <w:r w:rsidRPr="00167DA8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=</w:t>
      </w: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 </w:t>
      </w:r>
      <w:r w:rsidRPr="00167DA8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'</w:t>
      </w:r>
      <w:r w:rsidRPr="00167DA8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SELECT</w:t>
      </w:r>
      <w:r w:rsidRPr="00167DA8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 xml:space="preserve"> </w:t>
      </w:r>
      <w:r w:rsidRPr="00167DA8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*</w:t>
      </w:r>
      <w:r w:rsidRPr="00167DA8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 xml:space="preserve"> </w:t>
      </w:r>
      <w:r w:rsidRPr="00167DA8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FROM</w:t>
      </w:r>
      <w:r w:rsidRPr="00167DA8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 xml:space="preserve"> t_equipe'</w:t>
      </w: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>;</w:t>
      </w:r>
    </w:p>
    <w:p w14:paraId="59DFC52D" w14:textId="77777777" w:rsidR="00167DA8" w:rsidRPr="00167DA8" w:rsidRDefault="00167DA8" w:rsidP="00167DA8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</w:pP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            </w:t>
      </w:r>
      <w:r w:rsidRPr="00167DA8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$prepareQuery</w:t>
      </w: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 </w:t>
      </w:r>
      <w:r w:rsidRPr="00167DA8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=</w:t>
      </w: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 </w:t>
      </w:r>
      <w:r w:rsidRPr="00167DA8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$bdd</w:t>
      </w:r>
      <w:r w:rsidRPr="00167DA8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-&gt;</w:t>
      </w:r>
      <w:r w:rsidRPr="00167DA8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prepare</w:t>
      </w: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>(</w:t>
      </w:r>
      <w:r w:rsidRPr="00167DA8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$sqlQuery</w:t>
      </w: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>);</w:t>
      </w:r>
    </w:p>
    <w:p w14:paraId="789C2BBB" w14:textId="77777777" w:rsidR="00167DA8" w:rsidRPr="00167DA8" w:rsidRDefault="00167DA8" w:rsidP="00167DA8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</w:pP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            </w:t>
      </w:r>
      <w:r w:rsidRPr="00167DA8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$prepareQuery</w:t>
      </w:r>
      <w:r w:rsidRPr="00167DA8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-&gt;</w:t>
      </w:r>
      <w:r w:rsidRPr="00167DA8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execute</w:t>
      </w: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>();</w:t>
      </w:r>
    </w:p>
    <w:p w14:paraId="1A46A3B7" w14:textId="77777777" w:rsidR="00167DA8" w:rsidRPr="00167DA8" w:rsidRDefault="00167DA8" w:rsidP="00167DA8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</w:pP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            </w:t>
      </w:r>
      <w:r w:rsidRPr="00167DA8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$reponse</w:t>
      </w: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 </w:t>
      </w:r>
      <w:r w:rsidRPr="00167DA8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=</w:t>
      </w: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 </w:t>
      </w:r>
      <w:r w:rsidRPr="00167DA8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$prepareQuery</w:t>
      </w:r>
      <w:r w:rsidRPr="00167DA8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-&gt;</w:t>
      </w:r>
      <w:r w:rsidRPr="00167DA8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fetchAll</w:t>
      </w: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>();</w:t>
      </w:r>
    </w:p>
    <w:p w14:paraId="230363D9" w14:textId="77777777" w:rsidR="00167DA8" w:rsidRPr="00167DA8" w:rsidRDefault="00167DA8" w:rsidP="00167DA8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</w:pP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            </w:t>
      </w:r>
      <w:r w:rsidRPr="00167DA8">
        <w:rPr>
          <w:rFonts w:ascii="Consolas" w:eastAsia="Times New Roman" w:hAnsi="Consolas" w:cs="Times New Roman"/>
          <w:color w:val="C586C0"/>
          <w:sz w:val="21"/>
          <w:szCs w:val="21"/>
          <w:lang w:val="en-US" w:eastAsia="fr-CH"/>
        </w:rPr>
        <w:t>return</w:t>
      </w: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 </w:t>
      </w:r>
      <w:r w:rsidRPr="00167DA8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$reponse</w:t>
      </w: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>;</w:t>
      </w:r>
    </w:p>
    <w:p w14:paraId="541A306E" w14:textId="77777777" w:rsidR="00167DA8" w:rsidRPr="00167DA8" w:rsidRDefault="00167DA8" w:rsidP="00167DA8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</w:pP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val="en-US" w:eastAsia="fr-CH"/>
        </w:rPr>
        <w:t xml:space="preserve">    </w:t>
      </w: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>}</w:t>
      </w:r>
    </w:p>
    <w:p w14:paraId="0BC0D96F" w14:textId="77777777" w:rsidR="00167DA8" w:rsidRPr="00167DA8" w:rsidRDefault="00167DA8" w:rsidP="00167DA8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</w:pP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 xml:space="preserve">    </w:t>
      </w:r>
      <w:r w:rsidRPr="00167DA8">
        <w:rPr>
          <w:rFonts w:ascii="Consolas" w:eastAsia="Times New Roman" w:hAnsi="Consolas" w:cs="Times New Roman"/>
          <w:color w:val="569CD6"/>
          <w:sz w:val="21"/>
          <w:szCs w:val="21"/>
          <w:lang w:eastAsia="fr-CH"/>
        </w:rPr>
        <w:t>public</w:t>
      </w: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 xml:space="preserve"> </w:t>
      </w:r>
      <w:r w:rsidRPr="00167DA8">
        <w:rPr>
          <w:rFonts w:ascii="Consolas" w:eastAsia="Times New Roman" w:hAnsi="Consolas" w:cs="Times New Roman"/>
          <w:color w:val="DCDCAA"/>
          <w:sz w:val="21"/>
          <w:szCs w:val="21"/>
          <w:lang w:eastAsia="fr-CH"/>
        </w:rPr>
        <w:t>getJoueursFromDB</w:t>
      </w: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>() : Joueur {    </w:t>
      </w:r>
    </w:p>
    <w:p w14:paraId="00623944" w14:textId="77777777" w:rsidR="00167DA8" w:rsidRPr="00167DA8" w:rsidRDefault="00167DA8" w:rsidP="00167DA8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</w:pP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>    }</w:t>
      </w:r>
    </w:p>
    <w:p w14:paraId="533B932F" w14:textId="77777777" w:rsidR="00167DA8" w:rsidRPr="00167DA8" w:rsidRDefault="00167DA8" w:rsidP="00167DA8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</w:pPr>
      <w:r w:rsidRPr="00167DA8"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  <w:t>}</w:t>
      </w:r>
    </w:p>
    <w:p w14:paraId="2F8A55BB" w14:textId="77777777" w:rsidR="00167DA8" w:rsidRPr="00167DA8" w:rsidRDefault="00167DA8" w:rsidP="00167DA8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CH"/>
        </w:rPr>
      </w:pPr>
      <w:r w:rsidRPr="00167DA8">
        <w:rPr>
          <w:rFonts w:ascii="Consolas" w:eastAsia="Times New Roman" w:hAnsi="Consolas" w:cs="Times New Roman"/>
          <w:color w:val="569CD6"/>
          <w:sz w:val="21"/>
          <w:szCs w:val="21"/>
          <w:lang w:eastAsia="fr-CH"/>
        </w:rPr>
        <w:t>?&gt;</w:t>
      </w:r>
    </w:p>
    <w:p w14:paraId="7D3FE711" w14:textId="77777777" w:rsidR="00010043" w:rsidRPr="00002181" w:rsidRDefault="00010043" w:rsidP="00002181"/>
    <w:p w14:paraId="7302B000" w14:textId="5FD0E38D" w:rsidR="009A06F9" w:rsidRDefault="009A06F9" w:rsidP="009A06F9">
      <w:pPr>
        <w:pStyle w:val="Titre2"/>
      </w:pPr>
      <w:bookmarkStart w:id="36" w:name="_Toc191564217"/>
      <w:r>
        <w:t>Ex8</w:t>
      </w:r>
      <w:bookmarkEnd w:id="36"/>
    </w:p>
    <w:p w14:paraId="2B9D71BB" w14:textId="7548CDE7" w:rsidR="00D406B7" w:rsidRDefault="00D406B7" w:rsidP="00D406B7">
      <w:r>
        <w:t>L’exercice</w:t>
      </w:r>
      <w:r w:rsidR="00C6751F">
        <w:t xml:space="preserve"> 8 ressemble de plus en plus au projet de ce module</w:t>
      </w:r>
      <w:r w:rsidR="00807358">
        <w:t>, en effet nous avons maintenant des classes</w:t>
      </w:r>
      <w:r w:rsidR="009A6046">
        <w:t xml:space="preserve"> et </w:t>
      </w:r>
      <w:r w:rsidR="00807358">
        <w:t>un modèle proche du MVC.</w:t>
      </w:r>
    </w:p>
    <w:p w14:paraId="2C1E1A52" w14:textId="2E2CE289" w:rsidR="009A6046" w:rsidRDefault="009A6046" w:rsidP="00D406B7">
      <w:r>
        <w:lastRenderedPageBreak/>
        <w:t>Nous chargeons d’abord</w:t>
      </w:r>
      <w:r w:rsidR="007975EC">
        <w:t xml:space="preserve"> toutes les équipes récupérées dans la db :</w:t>
      </w:r>
    </w:p>
    <w:p w14:paraId="318F1337" w14:textId="77777777" w:rsidR="00EE6CF8" w:rsidRPr="00EE6CF8" w:rsidRDefault="00EE6CF8" w:rsidP="00EE6CF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3D5475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 xml:space="preserve">  </w:t>
      </w:r>
      <w:r w:rsidRPr="00EE6CF8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public</w:t>
      </w:r>
      <w:r w:rsidRPr="00EE6CF8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 </w:t>
      </w:r>
      <w:r w:rsidRPr="00EE6CF8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function</w:t>
      </w:r>
      <w:r w:rsidRPr="00EE6CF8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 </w:t>
      </w:r>
      <w:r w:rsidRPr="00EE6CF8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getEquipes</w:t>
      </w:r>
      <w:r w:rsidRPr="00EE6CF8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(){</w:t>
      </w:r>
    </w:p>
    <w:p w14:paraId="58E0E318" w14:textId="77777777" w:rsidR="00EE6CF8" w:rsidRPr="00EE6CF8" w:rsidRDefault="00EE6CF8" w:rsidP="00EE6CF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EE6CF8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        </w:t>
      </w:r>
      <w:r w:rsidRPr="00EE6CF8">
        <w:rPr>
          <w:rFonts w:ascii="Consolas" w:eastAsia="Times New Roman" w:hAnsi="Consolas" w:cs="Times New Roman"/>
          <w:color w:val="9CDCFE"/>
          <w:sz w:val="21"/>
          <w:szCs w:val="21"/>
          <w:highlight w:val="yellow"/>
          <w:lang w:val="en-US" w:eastAsia="fr-CH"/>
        </w:rPr>
        <w:t>$tabl</w:t>
      </w:r>
      <w:r w:rsidRPr="00EE6CF8">
        <w:rPr>
          <w:rFonts w:ascii="Consolas" w:eastAsia="Times New Roman" w:hAnsi="Consolas" w:cs="Times New Roman"/>
          <w:color w:val="D4D4D4"/>
          <w:sz w:val="21"/>
          <w:szCs w:val="21"/>
          <w:highlight w:val="yellow"/>
          <w:lang w:val="en-US" w:eastAsia="fr-CH"/>
        </w:rPr>
        <w:t>=</w:t>
      </w:r>
      <w:r w:rsidRPr="00EE6CF8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 </w:t>
      </w:r>
      <w:r w:rsidRPr="00EE6CF8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$this</w:t>
      </w:r>
      <w:r w:rsidRPr="00EE6CF8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-&gt;</w:t>
      </w:r>
      <w:r w:rsidRPr="00EE6CF8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wrk</w:t>
      </w:r>
      <w:r w:rsidRPr="00EE6CF8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-&gt;</w:t>
      </w:r>
      <w:r w:rsidRPr="00EE6CF8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getEquipesFromDB</w:t>
      </w:r>
      <w:r w:rsidRPr="00EE6CF8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();</w:t>
      </w:r>
    </w:p>
    <w:p w14:paraId="4674FFD0" w14:textId="77777777" w:rsidR="00EE6CF8" w:rsidRPr="00EE6CF8" w:rsidRDefault="00EE6CF8" w:rsidP="00EE6CF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  <w:r w:rsidRPr="00EE6CF8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        </w:t>
      </w:r>
      <w:r w:rsidRPr="00EE6CF8">
        <w:rPr>
          <w:rFonts w:ascii="Consolas" w:eastAsia="Times New Roman" w:hAnsi="Consolas" w:cs="Times New Roman"/>
          <w:color w:val="DCDCAA"/>
          <w:sz w:val="21"/>
          <w:szCs w:val="21"/>
          <w:lang w:eastAsia="fr-CH"/>
        </w:rPr>
        <w:t>echo</w:t>
      </w:r>
      <w:r w:rsidRPr="00EE6CF8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 xml:space="preserve"> </w:t>
      </w:r>
      <w:r w:rsidRPr="00EE6CF8">
        <w:rPr>
          <w:rFonts w:ascii="Consolas" w:eastAsia="Times New Roman" w:hAnsi="Consolas" w:cs="Times New Roman"/>
          <w:color w:val="CE9178"/>
          <w:sz w:val="21"/>
          <w:szCs w:val="21"/>
          <w:lang w:eastAsia="fr-CH"/>
        </w:rPr>
        <w:t>'&lt;equipes&gt;'</w:t>
      </w:r>
      <w:r w:rsidRPr="00EE6CF8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;</w:t>
      </w:r>
    </w:p>
    <w:p w14:paraId="11869E37" w14:textId="77777777" w:rsidR="00EE6CF8" w:rsidRPr="00EE6CF8" w:rsidRDefault="00EE6CF8" w:rsidP="00EE6CF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  <w:r w:rsidRPr="00EE6CF8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         </w:t>
      </w:r>
      <w:r w:rsidRPr="00EE6CF8">
        <w:rPr>
          <w:rFonts w:ascii="Consolas" w:eastAsia="Times New Roman" w:hAnsi="Consolas" w:cs="Times New Roman"/>
          <w:color w:val="6A9955"/>
          <w:sz w:val="21"/>
          <w:szCs w:val="21"/>
          <w:lang w:eastAsia="fr-CH"/>
        </w:rPr>
        <w:t>//parcourir les noms d'équipes  </w:t>
      </w:r>
    </w:p>
    <w:p w14:paraId="74705AAD" w14:textId="77777777" w:rsidR="00EE6CF8" w:rsidRPr="00EE6CF8" w:rsidRDefault="00EE6CF8" w:rsidP="00EE6CF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EE6CF8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         </w:t>
      </w:r>
      <w:r w:rsidRPr="00EE6CF8">
        <w:rPr>
          <w:rFonts w:ascii="Consolas" w:eastAsia="Times New Roman" w:hAnsi="Consolas" w:cs="Times New Roman"/>
          <w:color w:val="C586C0"/>
          <w:sz w:val="21"/>
          <w:szCs w:val="21"/>
          <w:lang w:val="en-US" w:eastAsia="fr-CH"/>
        </w:rPr>
        <w:t>foreach</w:t>
      </w:r>
      <w:r w:rsidRPr="00EE6CF8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 (</w:t>
      </w:r>
      <w:r w:rsidRPr="00EE6CF8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$tabl</w:t>
      </w:r>
      <w:r w:rsidRPr="00EE6CF8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 as </w:t>
      </w:r>
      <w:r w:rsidRPr="00EE6CF8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$key</w:t>
      </w:r>
      <w:r w:rsidRPr="00EE6CF8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 =&gt; </w:t>
      </w:r>
      <w:r w:rsidRPr="00EE6CF8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$value</w:t>
      </w:r>
      <w:r w:rsidRPr="00EE6CF8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) {          </w:t>
      </w:r>
    </w:p>
    <w:p w14:paraId="15538F9E" w14:textId="77777777" w:rsidR="00EE6CF8" w:rsidRPr="00EE6CF8" w:rsidRDefault="00EE6CF8" w:rsidP="00EE6CF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  <w:r w:rsidRPr="00EE6CF8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            </w:t>
      </w:r>
      <w:r w:rsidRPr="00EE6CF8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echo</w:t>
      </w:r>
      <w:r w:rsidRPr="00EE6CF8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 </w:t>
      </w:r>
      <w:r w:rsidRPr="00EE6CF8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'&lt;equipe&gt;&lt;id&gt;'</w:t>
      </w:r>
      <w:r w:rsidRPr="00EE6CF8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.</w:t>
      </w:r>
      <w:r w:rsidRPr="00EE6CF8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$value</w:t>
      </w:r>
      <w:r w:rsidRPr="00EE6CF8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[</w:t>
      </w:r>
      <w:r w:rsidRPr="00EE6CF8">
        <w:rPr>
          <w:rFonts w:ascii="Consolas" w:eastAsia="Times New Roman" w:hAnsi="Consolas" w:cs="Times New Roman"/>
          <w:color w:val="B5CEA8"/>
          <w:sz w:val="21"/>
          <w:szCs w:val="21"/>
          <w:lang w:val="en-US" w:eastAsia="fr-CH"/>
        </w:rPr>
        <w:t>0</w:t>
      </w:r>
      <w:r w:rsidRPr="00EE6CF8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].</w:t>
      </w:r>
      <w:r w:rsidRPr="00EE6CF8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'&lt;/id&gt;&lt;nom&gt; '</w:t>
      </w:r>
      <w:r w:rsidRPr="00EE6CF8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.</w:t>
      </w:r>
      <w:r w:rsidRPr="00EE6CF8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$value</w:t>
      </w:r>
      <w:r w:rsidRPr="00EE6CF8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[</w:t>
      </w:r>
      <w:r w:rsidRPr="00EE6CF8">
        <w:rPr>
          <w:rFonts w:ascii="Consolas" w:eastAsia="Times New Roman" w:hAnsi="Consolas" w:cs="Times New Roman"/>
          <w:color w:val="B5CEA8"/>
          <w:sz w:val="21"/>
          <w:szCs w:val="21"/>
          <w:lang w:val="en-US" w:eastAsia="fr-CH"/>
        </w:rPr>
        <w:t>1</w:t>
      </w:r>
      <w:r w:rsidRPr="00EE6CF8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].</w:t>
      </w:r>
      <w:r w:rsidRPr="00EE6CF8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 xml:space="preserve">' </w:t>
      </w:r>
      <w:r w:rsidRPr="00EE6CF8">
        <w:rPr>
          <w:rFonts w:ascii="Consolas" w:eastAsia="Times New Roman" w:hAnsi="Consolas" w:cs="Times New Roman"/>
          <w:color w:val="CE9178"/>
          <w:sz w:val="21"/>
          <w:szCs w:val="21"/>
          <w:lang w:eastAsia="fr-CH"/>
        </w:rPr>
        <w:t>&lt;/nom&gt;&lt;/equipe&gt;'</w:t>
      </w:r>
      <w:r w:rsidRPr="00EE6CF8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;</w:t>
      </w:r>
    </w:p>
    <w:p w14:paraId="41B9621C" w14:textId="77777777" w:rsidR="00EE6CF8" w:rsidRPr="00EE6CF8" w:rsidRDefault="00EE6CF8" w:rsidP="00EE6CF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</w:p>
    <w:p w14:paraId="7FF5B179" w14:textId="77777777" w:rsidR="00EE6CF8" w:rsidRPr="00EE6CF8" w:rsidRDefault="00EE6CF8" w:rsidP="00EE6CF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  <w:r w:rsidRPr="00EE6CF8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        }</w:t>
      </w:r>
    </w:p>
    <w:p w14:paraId="0FA65EFA" w14:textId="77777777" w:rsidR="00EE6CF8" w:rsidRPr="00EE6CF8" w:rsidRDefault="00EE6CF8" w:rsidP="00EE6CF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  <w:r w:rsidRPr="00EE6CF8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 xml:space="preserve">        </w:t>
      </w:r>
      <w:r w:rsidRPr="00EE6CF8">
        <w:rPr>
          <w:rFonts w:ascii="Consolas" w:eastAsia="Times New Roman" w:hAnsi="Consolas" w:cs="Times New Roman"/>
          <w:color w:val="DCDCAA"/>
          <w:sz w:val="21"/>
          <w:szCs w:val="21"/>
          <w:lang w:eastAsia="fr-CH"/>
        </w:rPr>
        <w:t>echo</w:t>
      </w:r>
      <w:r w:rsidRPr="00EE6CF8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 xml:space="preserve"> </w:t>
      </w:r>
      <w:r w:rsidRPr="00EE6CF8">
        <w:rPr>
          <w:rFonts w:ascii="Consolas" w:eastAsia="Times New Roman" w:hAnsi="Consolas" w:cs="Times New Roman"/>
          <w:color w:val="CE9178"/>
          <w:sz w:val="21"/>
          <w:szCs w:val="21"/>
          <w:lang w:eastAsia="fr-CH"/>
        </w:rPr>
        <w:t>'&lt;/equipes&gt;'</w:t>
      </w:r>
      <w:r w:rsidRPr="00EE6CF8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;</w:t>
      </w:r>
    </w:p>
    <w:p w14:paraId="7C966593" w14:textId="77777777" w:rsidR="00EE6CF8" w:rsidRPr="00EE6CF8" w:rsidRDefault="00EE6CF8" w:rsidP="00EE6CF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</w:p>
    <w:p w14:paraId="30C3A08E" w14:textId="77777777" w:rsidR="00EE6CF8" w:rsidRPr="00EE6CF8" w:rsidRDefault="00EE6CF8" w:rsidP="00EE6CF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  <w:r w:rsidRPr="00EE6CF8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    }</w:t>
      </w:r>
    </w:p>
    <w:p w14:paraId="14A569D2" w14:textId="77777777" w:rsidR="00EE6CF8" w:rsidRDefault="00EE6CF8" w:rsidP="00D406B7"/>
    <w:p w14:paraId="5FFC3C0E" w14:textId="4D13AD70" w:rsidR="00EE6CF8" w:rsidRDefault="00EE6CF8" w:rsidP="00D406B7">
      <w:r w:rsidRPr="00696E81">
        <w:rPr>
          <w:highlight w:val="yellow"/>
        </w:rPr>
        <w:t>$tabl</w:t>
      </w:r>
      <w:r>
        <w:t xml:space="preserve"> est égal </w:t>
      </w:r>
      <w:r w:rsidR="005B6BDD">
        <w:t>à</w:t>
      </w:r>
      <w:r>
        <w:t xml:space="preserve"> un tableau de</w:t>
      </w:r>
      <w:r w:rsidR="00202C0F">
        <w:t xml:space="preserve"> tableau par équipe :</w:t>
      </w:r>
    </w:p>
    <w:p w14:paraId="19CBDF09" w14:textId="242CA5AB" w:rsidR="00202C0F" w:rsidRDefault="00E4371F" w:rsidP="00D406B7">
      <w:r>
        <w:t>$t</w:t>
      </w:r>
      <w:r w:rsidR="00202C0F">
        <w:t>abl = [</w:t>
      </w:r>
      <w:r w:rsidR="005B6BDD">
        <w:t>[1, equipe1], [1, equipe2],[3, equipe3]</w:t>
      </w:r>
      <w:r w:rsidR="00202C0F">
        <w:t>]</w:t>
      </w:r>
      <w:r w:rsidR="005B6BDD">
        <w:t xml:space="preserve"> etc…</w:t>
      </w:r>
    </w:p>
    <w:p w14:paraId="7F7AD93E" w14:textId="2CF59C42" w:rsidR="00E4371F" w:rsidRDefault="00E4371F" w:rsidP="00D406B7">
      <w:r>
        <w:t>Je parcours ces tableaux et directement je crée le XML pour chacune de mes équipes :</w:t>
      </w:r>
    </w:p>
    <w:p w14:paraId="7FFC0590" w14:textId="043691F4" w:rsidR="00E4371F" w:rsidRDefault="00A3444C" w:rsidP="00D406B7">
      <w:r w:rsidRPr="00A3444C">
        <w:rPr>
          <w:noProof/>
        </w:rPr>
        <w:drawing>
          <wp:inline distT="0" distB="0" distL="0" distR="0" wp14:anchorId="3C89F29E" wp14:editId="312FED58">
            <wp:extent cx="3096057" cy="1838582"/>
            <wp:effectExtent l="0" t="0" r="0" b="9525"/>
            <wp:docPr id="1809335102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335102" name="Image 1" descr="Une image contenant texte, capture d’écran, Police, nombre&#10;&#10;Description générée automatiquement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096057" cy="18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B9DB0" w14:textId="5C70F0DC" w:rsidR="00A3444C" w:rsidRDefault="00A3444C" w:rsidP="00D406B7">
      <w:r>
        <w:t>Ma choiceList est maintenant remplie de mes équipes.</w:t>
      </w:r>
    </w:p>
    <w:p w14:paraId="0883B96E" w14:textId="2E366C78" w:rsidR="006D015A" w:rsidRDefault="006D015A" w:rsidP="00D406B7">
      <w:r>
        <w:t xml:space="preserve">Pour les joueurs, nous allons nous baser sur leur FK de leur équipe pour savoir </w:t>
      </w:r>
      <w:r w:rsidR="002E5C43">
        <w:t>leur appartenance.</w:t>
      </w:r>
    </w:p>
    <w:p w14:paraId="425D257C" w14:textId="2115F240" w:rsidR="00A41CD5" w:rsidRDefault="00AB21F0" w:rsidP="00D406B7">
      <w:r>
        <w:t>Donc pour récupérer l’id de mon équipe, je vais regarder le paramètre de ma requête http :</w:t>
      </w:r>
    </w:p>
    <w:p w14:paraId="1FA1ABF2" w14:textId="77777777" w:rsidR="00AB21F0" w:rsidRPr="00AB21F0" w:rsidRDefault="00AB21F0" w:rsidP="00AB21F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AB21F0">
        <w:rPr>
          <w:rFonts w:ascii="Consolas" w:eastAsia="Times New Roman" w:hAnsi="Consolas" w:cs="Times New Roman"/>
          <w:color w:val="C586C0"/>
          <w:sz w:val="21"/>
          <w:szCs w:val="21"/>
          <w:lang w:val="en-US" w:eastAsia="fr-CH"/>
        </w:rPr>
        <w:t>if</w:t>
      </w:r>
      <w:r w:rsidRPr="00AB21F0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(</w:t>
      </w:r>
      <w:r w:rsidRPr="00AB21F0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$_GET</w:t>
      </w:r>
      <w:r w:rsidRPr="00AB21F0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[</w:t>
      </w:r>
      <w:r w:rsidRPr="00AB21F0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'action'</w:t>
      </w:r>
      <w:r w:rsidRPr="00AB21F0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] == </w:t>
      </w:r>
      <w:r w:rsidRPr="00AB21F0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"joueur"</w:t>
      </w:r>
      <w:r w:rsidRPr="00AB21F0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)</w:t>
      </w:r>
    </w:p>
    <w:p w14:paraId="184E2873" w14:textId="77777777" w:rsidR="00AB21F0" w:rsidRPr="00AB21F0" w:rsidRDefault="00AB21F0" w:rsidP="00AB21F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AB21F0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{</w:t>
      </w:r>
    </w:p>
    <w:p w14:paraId="09728CD6" w14:textId="77777777" w:rsidR="00AB21F0" w:rsidRPr="00AB21F0" w:rsidRDefault="00AB21F0" w:rsidP="00AB21F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AB21F0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    </w:t>
      </w:r>
      <w:r w:rsidRPr="00AB21F0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$equipeId</w:t>
      </w:r>
      <w:r w:rsidRPr="00AB21F0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 = </w:t>
      </w:r>
      <w:r w:rsidRPr="00AB21F0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$_GET</w:t>
      </w:r>
      <w:r w:rsidRPr="00AB21F0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[</w:t>
      </w:r>
      <w:r w:rsidRPr="00AB21F0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"equipeId"</w:t>
      </w:r>
      <w:r w:rsidRPr="00AB21F0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];  </w:t>
      </w:r>
    </w:p>
    <w:p w14:paraId="0A91A50B" w14:textId="77777777" w:rsidR="00AB21F0" w:rsidRPr="0071448C" w:rsidRDefault="00AB21F0" w:rsidP="00AB21F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AB21F0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    </w:t>
      </w:r>
      <w:r w:rsidRPr="0071448C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$ctrl</w:t>
      </w:r>
      <w:r w:rsidRPr="0071448C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-&gt;</w:t>
      </w:r>
      <w:r w:rsidRPr="0071448C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getjoueurs</w:t>
      </w:r>
      <w:r w:rsidRPr="0071448C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(</w:t>
      </w:r>
      <w:r w:rsidRPr="0071448C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$equipeId</w:t>
      </w:r>
      <w:r w:rsidRPr="0071448C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);</w:t>
      </w:r>
    </w:p>
    <w:p w14:paraId="10754C6C" w14:textId="77777777" w:rsidR="00AB21F0" w:rsidRPr="00AB21F0" w:rsidRDefault="00AB21F0" w:rsidP="00AB21F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  <w:r w:rsidRPr="00AB21F0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}</w:t>
      </w:r>
    </w:p>
    <w:p w14:paraId="16ED98A2" w14:textId="16ECC80A" w:rsidR="005B6BDD" w:rsidRDefault="00DE560B" w:rsidP="00D406B7"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4C2ED8B" wp14:editId="102DD468">
                <wp:simplePos x="0" y="0"/>
                <wp:positionH relativeFrom="column">
                  <wp:posOffset>2291110</wp:posOffset>
                </wp:positionH>
                <wp:positionV relativeFrom="paragraph">
                  <wp:posOffset>149635</wp:posOffset>
                </wp:positionV>
                <wp:extent cx="360" cy="360"/>
                <wp:effectExtent l="95250" t="152400" r="95250" b="152400"/>
                <wp:wrapNone/>
                <wp:docPr id="2115799161" name="Encre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type w14:anchorId="3048125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2" o:spid="_x0000_s1026" type="#_x0000_t75" style="position:absolute;margin-left:176.15pt;margin-top:3.3pt;width:8.55pt;height:1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94DD567" wp14:editId="4F95A643">
                <wp:simplePos x="0" y="0"/>
                <wp:positionH relativeFrom="column">
                  <wp:posOffset>2272030</wp:posOffset>
                </wp:positionH>
                <wp:positionV relativeFrom="paragraph">
                  <wp:posOffset>340075</wp:posOffset>
                </wp:positionV>
                <wp:extent cx="360" cy="360"/>
                <wp:effectExtent l="95250" t="152400" r="95250" b="152400"/>
                <wp:wrapNone/>
                <wp:docPr id="972636134" name="Encre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0B8A8958" id="Encre 1" o:spid="_x0000_s1026" type="#_x0000_t75" style="position:absolute;margin-left:174.65pt;margin-top:18.3pt;width:8.55pt;height:1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">
                <v:imagedata r:id="rId85" o:title=""/>
              </v:shape>
            </w:pict>
          </mc:Fallback>
        </mc:AlternateContent>
      </w:r>
      <w:r w:rsidRPr="00DE560B">
        <w:rPr>
          <w:noProof/>
        </w:rPr>
        <w:drawing>
          <wp:inline distT="0" distB="0" distL="0" distR="0" wp14:anchorId="66999B2A" wp14:editId="2DE28F72">
            <wp:extent cx="2657846" cy="438211"/>
            <wp:effectExtent l="0" t="0" r="9525" b="0"/>
            <wp:docPr id="20561263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126325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657846" cy="4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0A545" w14:textId="1D4A9458" w:rsidR="00A264E7" w:rsidRDefault="00A264E7" w:rsidP="00D406B7">
      <w:r>
        <w:t>Pour ensuite simplement charger juste mes joueurs ayant la FK en paramètre</w:t>
      </w:r>
      <w:r w:rsidR="00400865">
        <w:t xml:space="preserve"> (</w:t>
      </w:r>
      <w:r w:rsidR="00400865" w:rsidRPr="00400865">
        <w:rPr>
          <w:highlight w:val="yellow"/>
        </w:rPr>
        <w:t>$id</w:t>
      </w:r>
      <w:r w:rsidR="00400865">
        <w:t>)</w:t>
      </w:r>
      <w:r>
        <w:t> :</w:t>
      </w:r>
    </w:p>
    <w:p w14:paraId="28F43B03" w14:textId="77777777" w:rsidR="00400865" w:rsidRPr="00400865" w:rsidRDefault="00400865" w:rsidP="00400865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3D5475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 </w:t>
      </w:r>
      <w:r w:rsidRPr="00400865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public</w:t>
      </w:r>
      <w:r w:rsidRPr="00400865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 </w:t>
      </w:r>
      <w:r w:rsidRPr="00400865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function</w:t>
      </w:r>
      <w:r w:rsidRPr="00400865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 </w:t>
      </w:r>
      <w:r w:rsidRPr="00400865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getJoueursFromDB</w:t>
      </w:r>
      <w:r w:rsidRPr="00400865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(</w:t>
      </w:r>
      <w:r w:rsidRPr="00400865">
        <w:rPr>
          <w:rFonts w:ascii="Consolas" w:eastAsia="Times New Roman" w:hAnsi="Consolas" w:cs="Times New Roman"/>
          <w:color w:val="9CDCFE"/>
          <w:sz w:val="21"/>
          <w:szCs w:val="21"/>
          <w:highlight w:val="yellow"/>
          <w:lang w:val="en-US" w:eastAsia="fr-CH"/>
        </w:rPr>
        <w:t>$id</w:t>
      </w:r>
      <w:r w:rsidRPr="00400865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){</w:t>
      </w:r>
    </w:p>
    <w:p w14:paraId="3C88B8B5" w14:textId="77777777" w:rsidR="00400865" w:rsidRPr="00400865" w:rsidRDefault="00400865" w:rsidP="00400865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400865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        </w:t>
      </w:r>
      <w:r w:rsidRPr="00400865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$sqlQuery</w:t>
      </w:r>
      <w:r w:rsidRPr="00400865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 = </w:t>
      </w:r>
      <w:r w:rsidRPr="00400865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"</w:t>
      </w:r>
      <w:r w:rsidRPr="00400865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SELECT</w:t>
      </w:r>
      <w:r w:rsidRPr="00400865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 xml:space="preserve"> </w:t>
      </w:r>
      <w:r w:rsidRPr="00400865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*</w:t>
      </w:r>
      <w:r w:rsidRPr="00400865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 xml:space="preserve"> </w:t>
      </w:r>
      <w:r w:rsidRPr="00400865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FROM</w:t>
      </w:r>
      <w:r w:rsidRPr="00400865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 xml:space="preserve"> t_joueur </w:t>
      </w:r>
      <w:r w:rsidRPr="00400865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WHERE</w:t>
      </w:r>
      <w:r w:rsidRPr="00400865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 xml:space="preserve"> FK_equipe </w:t>
      </w:r>
      <w:r w:rsidRPr="00400865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=</w:t>
      </w:r>
      <w:r w:rsidRPr="00400865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{</w:t>
      </w:r>
      <w:r w:rsidRPr="00400865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$id</w:t>
      </w:r>
      <w:r w:rsidRPr="00400865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}"</w:t>
      </w:r>
      <w:r w:rsidRPr="00400865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;</w:t>
      </w:r>
    </w:p>
    <w:p w14:paraId="6422D0B1" w14:textId="77777777" w:rsidR="00400865" w:rsidRPr="00400865" w:rsidRDefault="00400865" w:rsidP="00400865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400865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            </w:t>
      </w:r>
      <w:r w:rsidRPr="00400865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$prepareQuery</w:t>
      </w:r>
      <w:r w:rsidRPr="00400865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 = </w:t>
      </w:r>
      <w:r w:rsidRPr="00400865">
        <w:rPr>
          <w:rFonts w:ascii="Consolas" w:eastAsia="Times New Roman" w:hAnsi="Consolas" w:cs="Times New Roman"/>
          <w:color w:val="569CD6"/>
          <w:sz w:val="21"/>
          <w:szCs w:val="21"/>
          <w:lang w:val="en-US" w:eastAsia="fr-CH"/>
        </w:rPr>
        <w:t>$this</w:t>
      </w:r>
      <w:r w:rsidRPr="00400865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-&gt;</w:t>
      </w:r>
      <w:r w:rsidRPr="00400865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bdd</w:t>
      </w:r>
      <w:r w:rsidRPr="00400865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-&gt;</w:t>
      </w:r>
      <w:r w:rsidRPr="00400865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prepare</w:t>
      </w:r>
      <w:r w:rsidRPr="00400865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(</w:t>
      </w:r>
      <w:r w:rsidRPr="00400865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$sqlQuery</w:t>
      </w:r>
      <w:r w:rsidRPr="00400865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);</w:t>
      </w:r>
    </w:p>
    <w:p w14:paraId="26AD0772" w14:textId="77777777" w:rsidR="00400865" w:rsidRPr="00400865" w:rsidRDefault="00400865" w:rsidP="00400865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400865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lastRenderedPageBreak/>
        <w:t xml:space="preserve">            </w:t>
      </w:r>
      <w:r w:rsidRPr="00400865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$prepareQuery</w:t>
      </w:r>
      <w:r w:rsidRPr="00400865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-&gt;</w:t>
      </w:r>
      <w:r w:rsidRPr="00400865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execute</w:t>
      </w:r>
      <w:r w:rsidRPr="00400865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();</w:t>
      </w:r>
    </w:p>
    <w:p w14:paraId="57035E87" w14:textId="77777777" w:rsidR="00400865" w:rsidRPr="00400865" w:rsidRDefault="00400865" w:rsidP="00400865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400865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            </w:t>
      </w:r>
      <w:r w:rsidRPr="00400865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$reponse</w:t>
      </w:r>
      <w:r w:rsidRPr="00400865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 = </w:t>
      </w:r>
      <w:r w:rsidRPr="00400865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$prepareQuery</w:t>
      </w:r>
      <w:r w:rsidRPr="00400865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-&gt;</w:t>
      </w:r>
      <w:r w:rsidRPr="00400865">
        <w:rPr>
          <w:rFonts w:ascii="Consolas" w:eastAsia="Times New Roman" w:hAnsi="Consolas" w:cs="Times New Roman"/>
          <w:color w:val="DCDCAA"/>
          <w:sz w:val="21"/>
          <w:szCs w:val="21"/>
          <w:lang w:val="en-US" w:eastAsia="fr-CH"/>
        </w:rPr>
        <w:t>fetchAll</w:t>
      </w:r>
      <w:r w:rsidRPr="00400865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();</w:t>
      </w:r>
    </w:p>
    <w:p w14:paraId="374E5123" w14:textId="77777777" w:rsidR="00400865" w:rsidRPr="00400865" w:rsidRDefault="00400865" w:rsidP="00400865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</w:p>
    <w:p w14:paraId="528B7B5D" w14:textId="77777777" w:rsidR="00400865" w:rsidRPr="00400865" w:rsidRDefault="00400865" w:rsidP="00400865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400865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        </w:t>
      </w:r>
    </w:p>
    <w:p w14:paraId="4C087BD8" w14:textId="77777777" w:rsidR="00400865" w:rsidRPr="00400865" w:rsidRDefault="00400865" w:rsidP="00400865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  <w:r w:rsidRPr="00400865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            </w:t>
      </w:r>
      <w:r w:rsidRPr="00400865">
        <w:rPr>
          <w:rFonts w:ascii="Consolas" w:eastAsia="Times New Roman" w:hAnsi="Consolas" w:cs="Times New Roman"/>
          <w:color w:val="C586C0"/>
          <w:sz w:val="21"/>
          <w:szCs w:val="21"/>
          <w:lang w:eastAsia="fr-CH"/>
        </w:rPr>
        <w:t>return</w:t>
      </w:r>
      <w:r w:rsidRPr="00400865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 xml:space="preserve"> </w:t>
      </w:r>
      <w:r w:rsidRPr="00400865">
        <w:rPr>
          <w:rFonts w:ascii="Consolas" w:eastAsia="Times New Roman" w:hAnsi="Consolas" w:cs="Times New Roman"/>
          <w:color w:val="9CDCFE"/>
          <w:sz w:val="21"/>
          <w:szCs w:val="21"/>
          <w:lang w:eastAsia="fr-CH"/>
        </w:rPr>
        <w:t>$reponse</w:t>
      </w:r>
      <w:r w:rsidRPr="00400865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;        </w:t>
      </w:r>
    </w:p>
    <w:p w14:paraId="7C83FE3C" w14:textId="77777777" w:rsidR="00400865" w:rsidRPr="00400865" w:rsidRDefault="00400865" w:rsidP="00400865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  <w:r w:rsidRPr="00400865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    }</w:t>
      </w:r>
    </w:p>
    <w:p w14:paraId="74A9B5F1" w14:textId="77777777" w:rsidR="00A264E7" w:rsidRDefault="00A264E7" w:rsidP="00D406B7"/>
    <w:p w14:paraId="704601FC" w14:textId="001C193E" w:rsidR="00765F45" w:rsidRDefault="00765F45" w:rsidP="00765F45">
      <w:pPr>
        <w:pStyle w:val="Titre2"/>
      </w:pPr>
      <w:bookmarkStart w:id="37" w:name="_Toc191564218"/>
      <w:r>
        <w:t>E</w:t>
      </w:r>
      <w:r w:rsidR="00C30B16">
        <w:t>x9</w:t>
      </w:r>
      <w:bookmarkEnd w:id="37"/>
    </w:p>
    <w:p w14:paraId="0892FE8A" w14:textId="50F2A9EE" w:rsidR="00065C73" w:rsidRPr="00065C73" w:rsidRDefault="00065C73" w:rsidP="00065C73">
      <w:r>
        <w:t>Dans cet exercice</w:t>
      </w:r>
      <w:r w:rsidR="008A1161">
        <w:t xml:space="preserve"> nous parlerons de la base des sessions, qui permettent de garder en mémoire </w:t>
      </w:r>
      <w:r w:rsidR="00267CF9">
        <w:t>des informations.</w:t>
      </w:r>
    </w:p>
    <w:p w14:paraId="3B540AF6" w14:textId="7B80F6FE" w:rsidR="00C30B16" w:rsidRDefault="00310101" w:rsidP="00C30B16">
      <w:r>
        <w:t>L</w:t>
      </w:r>
      <w:r w:rsidR="008E7D94">
        <w:t>a variable $_SESSION est utilisable seulement si l’on a démarré la session ave</w:t>
      </w:r>
      <w:r w:rsidR="00681B3A">
        <w:t xml:space="preserve">c </w:t>
      </w:r>
      <w:r w:rsidR="00681B3A" w:rsidRPr="00681B3A">
        <w:t>session_start();</w:t>
      </w:r>
    </w:p>
    <w:p w14:paraId="38F1235C" w14:textId="3B18721B" w:rsidR="00681B3A" w:rsidRDefault="00681B3A" w:rsidP="00C30B16">
      <w:r>
        <w:t>Cette variable permet par exemple de</w:t>
      </w:r>
      <w:r w:rsidR="00485FB0">
        <w:t xml:space="preserve"> </w:t>
      </w:r>
      <w:r w:rsidR="007D5FD0">
        <w:t>stocker</w:t>
      </w:r>
      <w:r w:rsidR="00485FB0">
        <w:t xml:space="preserve"> l’état de connexion d’un user</w:t>
      </w:r>
      <w:r w:rsidR="00FA4042">
        <w:t xml:space="preserve">, dans cet exercice nous </w:t>
      </w:r>
      <w:r w:rsidR="00DA561D">
        <w:t>sauvegarderons</w:t>
      </w:r>
      <w:r w:rsidR="00FA4042">
        <w:t xml:space="preserve"> le mot de </w:t>
      </w:r>
      <w:r w:rsidR="00DA561D">
        <w:t>passe «</w:t>
      </w:r>
      <w:r w:rsidR="00FA4042">
        <w:t> emf » :</w:t>
      </w:r>
    </w:p>
    <w:p w14:paraId="107A489E" w14:textId="77777777" w:rsidR="00DA561D" w:rsidRPr="00DA561D" w:rsidRDefault="00DA561D" w:rsidP="00DA561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  <w:r w:rsidRPr="00DA561D">
        <w:rPr>
          <w:rFonts w:ascii="Consolas" w:eastAsia="Times New Roman" w:hAnsi="Consolas" w:cs="Times New Roman"/>
          <w:color w:val="9CDCFE"/>
          <w:sz w:val="21"/>
          <w:szCs w:val="21"/>
          <w:lang w:eastAsia="fr-CH"/>
        </w:rPr>
        <w:t>$_SESSION</w:t>
      </w:r>
      <w:r w:rsidRPr="00DA561D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[</w:t>
      </w:r>
      <w:r w:rsidRPr="00DA561D">
        <w:rPr>
          <w:rFonts w:ascii="Consolas" w:eastAsia="Times New Roman" w:hAnsi="Consolas" w:cs="Times New Roman"/>
          <w:color w:val="CE9178"/>
          <w:sz w:val="21"/>
          <w:szCs w:val="21"/>
          <w:lang w:eastAsia="fr-CH"/>
        </w:rPr>
        <w:t>"logged"</w:t>
      </w:r>
      <w:r w:rsidRPr="00DA561D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 xml:space="preserve">] = </w:t>
      </w:r>
      <w:r w:rsidRPr="00DA561D">
        <w:rPr>
          <w:rFonts w:ascii="Consolas" w:eastAsia="Times New Roman" w:hAnsi="Consolas" w:cs="Times New Roman"/>
          <w:color w:val="CE9178"/>
          <w:sz w:val="21"/>
          <w:szCs w:val="21"/>
          <w:lang w:eastAsia="fr-CH"/>
        </w:rPr>
        <w:t>"emf"</w:t>
      </w:r>
      <w:r w:rsidRPr="00DA561D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;</w:t>
      </w:r>
    </w:p>
    <w:p w14:paraId="71F11B1E" w14:textId="77777777" w:rsidR="00DA561D" w:rsidRDefault="00DA561D" w:rsidP="00C30B16"/>
    <w:p w14:paraId="4D13F237" w14:textId="091E61E8" w:rsidR="00DA561D" w:rsidRDefault="00DA561D" w:rsidP="00C30B16">
      <w:r>
        <w:t>Donc ci-dessus, j’ai défini la variable de session logged = emf</w:t>
      </w:r>
      <w:r w:rsidR="00F96EB8">
        <w:t>.</w:t>
      </w:r>
    </w:p>
    <w:p w14:paraId="5E8F4184" w14:textId="77777777" w:rsidR="0070571E" w:rsidRDefault="0070571E" w:rsidP="00C30B16"/>
    <w:p w14:paraId="211E424A" w14:textId="77777777" w:rsidR="0070571E" w:rsidRDefault="0070571E" w:rsidP="00C30B16"/>
    <w:p w14:paraId="2670C0BF" w14:textId="42AC497B" w:rsidR="0070571E" w:rsidRDefault="0070571E" w:rsidP="00C30B16">
      <w:r w:rsidRPr="008A3FA4">
        <w:t>Ici, je vérifie</w:t>
      </w:r>
      <w:r w:rsidR="008A3FA4" w:rsidRPr="008A3FA4">
        <w:t xml:space="preserve"> si l</w:t>
      </w:r>
      <w:r w:rsidR="008A3FA4">
        <w:t>e paramètre password est égal à emf :</w:t>
      </w:r>
    </w:p>
    <w:p w14:paraId="42435FAB" w14:textId="3C8B3687" w:rsidR="00A24556" w:rsidRPr="008A3FA4" w:rsidRDefault="00A24556" w:rsidP="00C30B16">
      <w:r>
        <w:t>Si oui, je définis la variable de session logged avec le mot de passe :</w:t>
      </w:r>
    </w:p>
    <w:p w14:paraId="2070D14D" w14:textId="040548BE" w:rsidR="00F96EB8" w:rsidRPr="003D5475" w:rsidRDefault="00F96EB8" w:rsidP="00F96EB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F96EB8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 xml:space="preserve">        </w:t>
      </w:r>
      <w:r w:rsidRPr="003D5475">
        <w:rPr>
          <w:rFonts w:ascii="Consolas" w:eastAsia="Times New Roman" w:hAnsi="Consolas" w:cs="Times New Roman"/>
          <w:color w:val="C586C0"/>
          <w:sz w:val="21"/>
          <w:szCs w:val="21"/>
          <w:lang w:val="en-US" w:eastAsia="fr-CH"/>
        </w:rPr>
        <w:t>if</w:t>
      </w:r>
      <w:r w:rsidRPr="003D5475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(</w:t>
      </w:r>
      <w:r w:rsidRPr="003D5475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$_POST</w:t>
      </w:r>
      <w:r w:rsidRPr="003D5475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[</w:t>
      </w:r>
      <w:r w:rsidRPr="003D5475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'password'</w:t>
      </w:r>
      <w:r w:rsidRPr="003D5475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] == </w:t>
      </w:r>
      <w:r w:rsidRPr="003D5475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"emf"</w:t>
      </w:r>
      <w:r w:rsidRPr="003D5475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){</w:t>
      </w:r>
    </w:p>
    <w:p w14:paraId="231A2CA0" w14:textId="77777777" w:rsidR="00F96EB8" w:rsidRPr="003D5475" w:rsidRDefault="00F96EB8" w:rsidP="00F96EB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val="en-US" w:eastAsia="fr-CH"/>
        </w:rPr>
      </w:pPr>
      <w:r w:rsidRPr="003D5475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            </w:t>
      </w:r>
      <w:r w:rsidRPr="003D5475">
        <w:rPr>
          <w:rFonts w:ascii="Consolas" w:eastAsia="Times New Roman" w:hAnsi="Consolas" w:cs="Times New Roman"/>
          <w:color w:val="9CDCFE"/>
          <w:sz w:val="21"/>
          <w:szCs w:val="21"/>
          <w:lang w:val="en-US" w:eastAsia="fr-CH"/>
        </w:rPr>
        <w:t>$_SESSION</w:t>
      </w:r>
      <w:r w:rsidRPr="003D5475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[</w:t>
      </w:r>
      <w:r w:rsidRPr="003D5475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'logged'</w:t>
      </w:r>
      <w:r w:rsidRPr="003D5475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] = </w:t>
      </w:r>
      <w:r w:rsidRPr="003D5475">
        <w:rPr>
          <w:rFonts w:ascii="Consolas" w:eastAsia="Times New Roman" w:hAnsi="Consolas" w:cs="Times New Roman"/>
          <w:color w:val="CE9178"/>
          <w:sz w:val="21"/>
          <w:szCs w:val="21"/>
          <w:lang w:val="en-US" w:eastAsia="fr-CH"/>
        </w:rPr>
        <w:t>"emf"</w:t>
      </w:r>
      <w:r w:rsidRPr="003D5475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>;</w:t>
      </w:r>
    </w:p>
    <w:p w14:paraId="3E2EABB3" w14:textId="77777777" w:rsidR="00F96EB8" w:rsidRPr="00F96EB8" w:rsidRDefault="00F96EB8" w:rsidP="00F96EB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  <w:r w:rsidRPr="003D5475">
        <w:rPr>
          <w:rFonts w:ascii="Consolas" w:eastAsia="Times New Roman" w:hAnsi="Consolas" w:cs="Times New Roman"/>
          <w:color w:val="D4D4D4"/>
          <w:sz w:val="21"/>
          <w:szCs w:val="21"/>
          <w:lang w:val="en-US" w:eastAsia="fr-CH"/>
        </w:rPr>
        <w:t xml:space="preserve">            </w:t>
      </w:r>
      <w:r w:rsidRPr="00F96EB8">
        <w:rPr>
          <w:rFonts w:ascii="Consolas" w:eastAsia="Times New Roman" w:hAnsi="Consolas" w:cs="Times New Roman"/>
          <w:color w:val="DCDCAA"/>
          <w:sz w:val="21"/>
          <w:szCs w:val="21"/>
          <w:lang w:eastAsia="fr-CH"/>
        </w:rPr>
        <w:t>echo</w:t>
      </w:r>
      <w:r w:rsidRPr="00F96EB8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 xml:space="preserve"> </w:t>
      </w:r>
      <w:r w:rsidRPr="00F96EB8">
        <w:rPr>
          <w:rFonts w:ascii="Consolas" w:eastAsia="Times New Roman" w:hAnsi="Consolas" w:cs="Times New Roman"/>
          <w:color w:val="CE9178"/>
          <w:sz w:val="21"/>
          <w:szCs w:val="21"/>
          <w:lang w:eastAsia="fr-CH"/>
        </w:rPr>
        <w:t>"&lt;result&gt;true&lt;/result&gt;"</w:t>
      </w:r>
      <w:r w:rsidRPr="00F96EB8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;</w:t>
      </w:r>
    </w:p>
    <w:p w14:paraId="1F7DC700" w14:textId="77777777" w:rsidR="00F96EB8" w:rsidRPr="00F96EB8" w:rsidRDefault="00F96EB8" w:rsidP="00F96EB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</w:p>
    <w:p w14:paraId="3747FDBA" w14:textId="77777777" w:rsidR="00F96EB8" w:rsidRPr="00F96EB8" w:rsidRDefault="00F96EB8" w:rsidP="00F96EB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fr-CH"/>
        </w:rPr>
      </w:pPr>
      <w:r w:rsidRPr="00F96EB8"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  <w:t>        }</w:t>
      </w:r>
    </w:p>
    <w:p w14:paraId="46AD99A8" w14:textId="77777777" w:rsidR="00F96EB8" w:rsidRDefault="00F96EB8" w:rsidP="00C30B16"/>
    <w:p w14:paraId="5DF60C4A" w14:textId="0CC80DA1" w:rsidR="00FA4042" w:rsidRDefault="00267CF9" w:rsidP="00C30B16">
      <w:r>
        <w:t>Maintenant, sans me logger de nouveau, j’ai quand même accès aux informations :</w:t>
      </w:r>
    </w:p>
    <w:p w14:paraId="5B59F669" w14:textId="64369EA9" w:rsidR="00267CF9" w:rsidRPr="00C30B16" w:rsidRDefault="00267CF9" w:rsidP="00C30B16">
      <w:r w:rsidRPr="00267CF9">
        <w:rPr>
          <w:noProof/>
        </w:rPr>
        <w:drawing>
          <wp:inline distT="0" distB="0" distL="0" distR="0" wp14:anchorId="1E719F86" wp14:editId="0333847A">
            <wp:extent cx="3629532" cy="2333951"/>
            <wp:effectExtent l="0" t="0" r="9525" b="9525"/>
            <wp:docPr id="431575429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575429" name="Image 1" descr="Une image contenant texte, capture d’écran, Police, nombre&#10;&#10;Description générée automatiquement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629532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17ED3" w14:textId="77777777" w:rsidR="007975EC" w:rsidRPr="00D406B7" w:rsidRDefault="007975EC" w:rsidP="00D406B7"/>
    <w:p w14:paraId="2471007F" w14:textId="77777777" w:rsidR="00C13E3F" w:rsidRDefault="00C13E3F" w:rsidP="00AE7E3F">
      <w:pPr>
        <w:pStyle w:val="Titre3"/>
      </w:pPr>
      <w:bookmarkStart w:id="38" w:name="_Toc191564219"/>
      <w:r>
        <w:lastRenderedPageBreak/>
        <w:t>URL</w:t>
      </w:r>
      <w:bookmarkEnd w:id="38"/>
    </w:p>
    <w:p w14:paraId="745420E1" w14:textId="6848F8A8" w:rsidR="009A06F9" w:rsidRDefault="009A06F9" w:rsidP="009A06F9">
      <w:r>
        <w:t>Voici l’url de mon repo Github :</w:t>
      </w:r>
    </w:p>
    <w:p w14:paraId="5029023D" w14:textId="7DCDC03E" w:rsidR="00954C06" w:rsidRPr="00954C06" w:rsidRDefault="00954C06" w:rsidP="00954C06">
      <w:pPr>
        <w:rPr>
          <w:lang w:val="en-US"/>
        </w:rPr>
      </w:pPr>
      <w:hyperlink r:id="rId89" w:history="1">
        <w:r w:rsidRPr="00954C06">
          <w:rPr>
            <w:rStyle w:val="Lienhypertexte"/>
            <w:lang w:val="en-US"/>
          </w:rPr>
          <w:t>emf-info-22-23-2/151-personal-projet-TURBERG-Adrien: emf-info-22-23-2-classroom-151-151-personal-projet-nom-prenom_2-module151 created by GitHub Classroom</w:t>
        </w:r>
      </w:hyperlink>
    </w:p>
    <w:p w14:paraId="1E2CBF96" w14:textId="77777777" w:rsidR="00C13E3F" w:rsidRDefault="00C13E3F" w:rsidP="00AE7E3F">
      <w:pPr>
        <w:pStyle w:val="Titre4"/>
      </w:pPr>
      <w:bookmarkStart w:id="39" w:name="_Toc191564220"/>
      <w:r>
        <w:t>Url d'accès à l'application</w:t>
      </w:r>
      <w:bookmarkEnd w:id="39"/>
    </w:p>
    <w:p w14:paraId="3FBC9C9C" w14:textId="74061DBE" w:rsidR="00FA4110" w:rsidRPr="00FA4110" w:rsidRDefault="00FA4110" w:rsidP="00FA4110">
      <w:pPr>
        <w:rPr>
          <w:lang w:val="en-US"/>
        </w:rPr>
      </w:pPr>
      <w:r w:rsidRPr="00FA4110">
        <w:rPr>
          <w:lang w:val="en-US"/>
        </w:rPr>
        <w:t>https://github.com/emf-info-22-23-2/151-personal-projet-TURBERG-Adrien.git</w:t>
      </w:r>
    </w:p>
    <w:p w14:paraId="35BEA0DB" w14:textId="77777777" w:rsidR="00C13E3F" w:rsidRDefault="00C13E3F" w:rsidP="00AE7E3F">
      <w:pPr>
        <w:pStyle w:val="Titre4"/>
        <w:rPr>
          <w:lang w:val="fr-CH"/>
        </w:rPr>
      </w:pPr>
      <w:bookmarkStart w:id="40" w:name="_Toc191564221"/>
      <w:r w:rsidRPr="00613471">
        <w:rPr>
          <w:lang w:val="fr-CH"/>
        </w:rPr>
        <w:t>BASE_URL pour les requête http entre client et serveur</w:t>
      </w:r>
      <w:bookmarkEnd w:id="40"/>
    </w:p>
    <w:p w14:paraId="4C1F5504" w14:textId="4847EACB" w:rsidR="00774628" w:rsidRPr="00613471" w:rsidRDefault="00774628" w:rsidP="00774628">
      <w:r>
        <w:t>En local</w:t>
      </w:r>
    </w:p>
    <w:p w14:paraId="6D2DB059" w14:textId="77777777" w:rsidR="00C13E3F" w:rsidRDefault="00C13E3F" w:rsidP="00AE7E3F">
      <w:pPr>
        <w:pStyle w:val="Titre4"/>
      </w:pPr>
      <w:bookmarkStart w:id="41" w:name="_Toc191564222"/>
      <w:r>
        <w:t>DB_HOST</w:t>
      </w:r>
      <w:bookmarkEnd w:id="41"/>
    </w:p>
    <w:p w14:paraId="38498A6E" w14:textId="42B0C5A2" w:rsidR="00774628" w:rsidRDefault="00D602BC" w:rsidP="00774628">
      <w:r>
        <w:t>En local</w:t>
      </w:r>
    </w:p>
    <w:p w14:paraId="0CD3286B" w14:textId="77777777" w:rsidR="00C13E3F" w:rsidRDefault="00C13E3F" w:rsidP="00AE7E3F">
      <w:pPr>
        <w:pStyle w:val="Titre2"/>
      </w:pPr>
      <w:bookmarkStart w:id="42" w:name="_Toc191564223"/>
      <w:r>
        <w:t>Documentation de 3 problèmes rencontrés durant les exercices et leur résolution</w:t>
      </w:r>
      <w:bookmarkEnd w:id="42"/>
    </w:p>
    <w:p w14:paraId="515F4471" w14:textId="38E3C7E9" w:rsidR="00954C06" w:rsidRDefault="00954C06" w:rsidP="00954C06">
      <w:r>
        <w:t>Dans l’exercice 5, pour afficher les points des joueurs en fonction du joueur séléctionné :</w:t>
      </w:r>
    </w:p>
    <w:p w14:paraId="7B70697E" w14:textId="11D41B80" w:rsidR="00954C06" w:rsidRDefault="00954C06" w:rsidP="00954C06">
      <w:pPr>
        <w:pStyle w:val="Ccode"/>
      </w:pPr>
      <w:r w:rsidRPr="00954C06">
        <w:t xml:space="preserve">cmbJoueurs.options[cmbJoueurs.options.length] = new Option(joueur, </w:t>
      </w:r>
      <w:r w:rsidRPr="00954C06">
        <w:rPr>
          <w:highlight w:val="yellow"/>
        </w:rPr>
        <w:t>JSON.stringify(joueur)</w:t>
      </w:r>
      <w:r w:rsidRPr="00954C06">
        <w:t>);</w:t>
      </w:r>
    </w:p>
    <w:p w14:paraId="7650C878" w14:textId="511FAA02" w:rsidR="00954C06" w:rsidRDefault="00954C06" w:rsidP="00954C06">
      <w:r>
        <w:t>Si je mets simplement joueur.getPoints(), la quand j’appellerais la fonction pour lire les points il y aura un problème car je retournerais que les points et non le joueur sur lequel on ira rechercher ses points :</w:t>
      </w:r>
    </w:p>
    <w:p w14:paraId="1110FC5B" w14:textId="1CFF4DE5" w:rsidR="00954C06" w:rsidRPr="00954C06" w:rsidRDefault="00954C06" w:rsidP="00954C06">
      <w:pPr>
        <w:pStyle w:val="Ccode"/>
      </w:pPr>
      <w:r w:rsidRPr="00954C06">
        <w:t>// Ce qui se passe lorsque l'on sélectionne un joueur</w:t>
      </w:r>
    </w:p>
    <w:p w14:paraId="53ADE7C7" w14:textId="77777777" w:rsidR="00954C06" w:rsidRPr="00954C06" w:rsidRDefault="00954C06" w:rsidP="00954C06">
      <w:pPr>
        <w:pStyle w:val="Ccode"/>
        <w:rPr>
          <w:lang w:val="en-US"/>
        </w:rPr>
      </w:pPr>
      <w:r w:rsidRPr="00954C06">
        <w:t xml:space="preserve">    </w:t>
      </w:r>
      <w:r w:rsidRPr="00954C06">
        <w:rPr>
          <w:lang w:val="en-US"/>
        </w:rPr>
        <w:t>cmbJoueurs.change(function(event) {</w:t>
      </w:r>
    </w:p>
    <w:p w14:paraId="51A1AA63" w14:textId="77777777" w:rsidR="00954C06" w:rsidRPr="00954C06" w:rsidRDefault="00954C06" w:rsidP="00954C06">
      <w:pPr>
        <w:pStyle w:val="Ccode"/>
        <w:rPr>
          <w:lang w:val="en-US"/>
        </w:rPr>
      </w:pPr>
      <w:r w:rsidRPr="00954C06">
        <w:rPr>
          <w:lang w:val="en-US"/>
        </w:rPr>
        <w:t>        joueur = this.options[this.selectedIndex].value;</w:t>
      </w:r>
    </w:p>
    <w:p w14:paraId="421283C9" w14:textId="77777777" w:rsidR="00954C06" w:rsidRPr="00954C06" w:rsidRDefault="00954C06" w:rsidP="00954C06">
      <w:pPr>
        <w:pStyle w:val="Ccode"/>
      </w:pPr>
      <w:r w:rsidRPr="00954C06">
        <w:rPr>
          <w:lang w:val="en-US"/>
        </w:rPr>
        <w:t xml:space="preserve">        </w:t>
      </w:r>
      <w:r w:rsidRPr="00954C06">
        <w:t xml:space="preserve">alert(JSON.parse(joueur).nom + ": " + </w:t>
      </w:r>
      <w:r w:rsidRPr="001E1920">
        <w:rPr>
          <w:highlight w:val="yellow"/>
        </w:rPr>
        <w:t>JSON.parse(joueur).points + " points")</w:t>
      </w:r>
      <w:r w:rsidRPr="00954C06">
        <w:t>;</w:t>
      </w:r>
    </w:p>
    <w:p w14:paraId="5B569E78" w14:textId="77777777" w:rsidR="00954C06" w:rsidRDefault="00954C06" w:rsidP="00954C06">
      <w:pPr>
        <w:pStyle w:val="Ccode"/>
      </w:pPr>
      <w:r w:rsidRPr="00954C06">
        <w:t>    });</w:t>
      </w:r>
    </w:p>
    <w:p w14:paraId="5F508E7A" w14:textId="1DA32122" w:rsidR="00825D9E" w:rsidRDefault="00825D9E" w:rsidP="00825D9E">
      <w:r>
        <w:t>Ex</w:t>
      </w:r>
      <w:r w:rsidR="009A06F9">
        <w:t>7</w:t>
      </w:r>
      <w:r>
        <w:t>:</w:t>
      </w:r>
    </w:p>
    <w:p w14:paraId="58C9148E" w14:textId="3D407D64" w:rsidR="00825D9E" w:rsidRDefault="00825D9E" w:rsidP="00825D9E">
      <w:r>
        <w:t>Il est possible d’utiliser fetch() ou pour récupérer une ligne par ligne ou alors fetchAll() pour récupérer un tableau des valeurs reçues.</w:t>
      </w:r>
    </w:p>
    <w:p w14:paraId="165E7405" w14:textId="05282ECB" w:rsidR="00825D9E" w:rsidRPr="00954C06" w:rsidRDefault="00825D9E" w:rsidP="00825D9E">
      <w:r>
        <w:t>Il faudra ensuite parcourir ce tableau ligne par ligne (while, fore etc…).</w:t>
      </w:r>
    </w:p>
    <w:p w14:paraId="2F0BEC9A" w14:textId="2C529E13" w:rsidR="00954C06" w:rsidRDefault="00E06494" w:rsidP="00954C06">
      <w:r>
        <w:t>Ex 8 :</w:t>
      </w:r>
    </w:p>
    <w:p w14:paraId="20F6DCFB" w14:textId="1F3C11B8" w:rsidR="00E06494" w:rsidRDefault="000231D2" w:rsidP="00954C06">
      <w:r w:rsidRPr="000231D2">
        <w:rPr>
          <w:noProof/>
        </w:rPr>
        <w:drawing>
          <wp:inline distT="0" distB="0" distL="0" distR="0" wp14:anchorId="5E807591" wp14:editId="5413A3C1">
            <wp:extent cx="5760720" cy="1086485"/>
            <wp:effectExtent l="0" t="0" r="0" b="0"/>
            <wp:docPr id="1573034654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034654" name="Image 1" descr="Une image contenant texte, capture d’écran, Police, ligne&#10;&#10;Description générée automatiquement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33EE4" w14:textId="4D90C34A" w:rsidR="000231D2" w:rsidRDefault="007810B4" w:rsidP="00954C06">
      <w:r>
        <w:t>J’ai eu cette erreur car j’utilisais la variable $wrk</w:t>
      </w:r>
      <w:r w:rsidR="00F03670">
        <w:t>.</w:t>
      </w:r>
    </w:p>
    <w:p w14:paraId="7FFBFC63" w14:textId="068EFBDD" w:rsidR="00C9112F" w:rsidRDefault="00F03670" w:rsidP="00954C06">
      <w:r>
        <w:t>Il fallait en fait utiliser $this-&gt;wrk</w:t>
      </w:r>
      <w:r w:rsidR="00C9112F">
        <w:t xml:space="preserve"> car ainsi on est </w:t>
      </w:r>
      <w:r w:rsidR="001C2612">
        <w:t>sûr</w:t>
      </w:r>
      <w:r w:rsidR="00C9112F">
        <w:t xml:space="preserve"> de prendre la variable de notre contexte :</w:t>
      </w:r>
    </w:p>
    <w:p w14:paraId="4AD91D03" w14:textId="41D6C694" w:rsidR="00F03670" w:rsidRPr="00954C06" w:rsidRDefault="00F03670" w:rsidP="00954C06">
      <w:r w:rsidRPr="00F03670">
        <w:rPr>
          <w:noProof/>
        </w:rPr>
        <w:lastRenderedPageBreak/>
        <w:drawing>
          <wp:inline distT="0" distB="0" distL="0" distR="0" wp14:anchorId="678CFEAB" wp14:editId="77C6E736">
            <wp:extent cx="3810532" cy="1648055"/>
            <wp:effectExtent l="0" t="0" r="0" b="9525"/>
            <wp:docPr id="1592060501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060501" name="Image 1" descr="Une image contenant texte, capture d’écran, Police&#10;&#10;Description générée automatiquement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23B82" w14:textId="77777777" w:rsidR="00C13E3F" w:rsidRDefault="00C13E3F" w:rsidP="00AE7E3F">
      <w:pPr>
        <w:pStyle w:val="Titre2"/>
      </w:pPr>
      <w:bookmarkStart w:id="43" w:name="_Toc191564224"/>
      <w:r>
        <w:t>RefSheet (Le code clé découvert dans chaque théorie et exercice)</w:t>
      </w:r>
      <w:bookmarkEnd w:id="43"/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6771"/>
      </w:tblGrid>
      <w:tr w:rsidR="0071448C" w:rsidRPr="0071448C" w14:paraId="6D03377D" w14:textId="77777777" w:rsidTr="0071448C">
        <w:trPr>
          <w:trHeight w:val="288"/>
        </w:trPr>
        <w:tc>
          <w:tcPr>
            <w:tcW w:w="3114" w:type="dxa"/>
            <w:shd w:val="clear" w:color="C0E6F5" w:fill="C0E6F5"/>
            <w:noWrap/>
            <w:vAlign w:val="bottom"/>
            <w:hideMark/>
          </w:tcPr>
          <w:p w14:paraId="4A9D5AD0" w14:textId="77777777" w:rsidR="0071448C" w:rsidRPr="0071448C" w:rsidRDefault="0071448C" w:rsidP="00714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fr-CH"/>
              </w:rPr>
            </w:pPr>
            <w:r w:rsidRPr="0071448C">
              <w:rPr>
                <w:rFonts w:ascii="Aptos Narrow" w:eastAsia="Times New Roman" w:hAnsi="Aptos Narrow" w:cs="Times New Roman"/>
                <w:b/>
                <w:bCs/>
                <w:color w:val="000000"/>
                <w:lang w:eastAsia="fr-CH"/>
              </w:rPr>
              <w:t>Ce que je veux faire</w:t>
            </w:r>
          </w:p>
        </w:tc>
        <w:tc>
          <w:tcPr>
            <w:tcW w:w="6379" w:type="dxa"/>
            <w:shd w:val="clear" w:color="C0E6F5" w:fill="C0E6F5"/>
            <w:noWrap/>
            <w:vAlign w:val="bottom"/>
            <w:hideMark/>
          </w:tcPr>
          <w:p w14:paraId="11B1CC9C" w14:textId="77777777" w:rsidR="0071448C" w:rsidRPr="0071448C" w:rsidRDefault="0071448C" w:rsidP="00714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fr-CH"/>
              </w:rPr>
            </w:pPr>
            <w:r w:rsidRPr="0071448C">
              <w:rPr>
                <w:rFonts w:ascii="Aptos Narrow" w:eastAsia="Times New Roman" w:hAnsi="Aptos Narrow" w:cs="Times New Roman"/>
                <w:b/>
                <w:bCs/>
                <w:color w:val="000000"/>
                <w:lang w:eastAsia="fr-CH"/>
              </w:rPr>
              <w:t>Comment le faire?</w:t>
            </w:r>
          </w:p>
        </w:tc>
      </w:tr>
      <w:tr w:rsidR="0071448C" w:rsidRPr="0071448C" w14:paraId="2F639037" w14:textId="77777777" w:rsidTr="0071448C">
        <w:trPr>
          <w:trHeight w:val="288"/>
        </w:trPr>
        <w:tc>
          <w:tcPr>
            <w:tcW w:w="3114" w:type="dxa"/>
            <w:shd w:val="clear" w:color="auto" w:fill="auto"/>
            <w:noWrap/>
            <w:vAlign w:val="bottom"/>
            <w:hideMark/>
          </w:tcPr>
          <w:p w14:paraId="2F74A6CE" w14:textId="77777777" w:rsidR="0071448C" w:rsidRPr="0071448C" w:rsidRDefault="0071448C" w:rsidP="0071448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CH"/>
              </w:rPr>
            </w:pP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t>Afficher des guillemets dans un echo</w:t>
            </w:r>
          </w:p>
        </w:tc>
        <w:tc>
          <w:tcPr>
            <w:tcW w:w="6379" w:type="dxa"/>
            <w:shd w:val="clear" w:color="auto" w:fill="auto"/>
            <w:noWrap/>
            <w:vAlign w:val="bottom"/>
            <w:hideMark/>
          </w:tcPr>
          <w:p w14:paraId="292FF1FF" w14:textId="77777777" w:rsidR="0071448C" w:rsidRPr="0071448C" w:rsidRDefault="0071448C" w:rsidP="0071448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CH"/>
              </w:rPr>
            </w:pP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t xml:space="preserve">&lt;?php echo "Cette ligne a été écrite </w:t>
            </w:r>
            <w:r w:rsidRPr="0071448C">
              <w:rPr>
                <w:rFonts w:ascii="Aptos Narrow" w:eastAsia="Times New Roman" w:hAnsi="Aptos Narrow" w:cs="Times New Roman"/>
                <w:color w:val="FF0000"/>
                <w:lang w:eastAsia="fr-CH"/>
              </w:rPr>
              <w:t>\"uniquement\"</w:t>
            </w: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t xml:space="preserve"> en PHP."; ?&gt;</w:t>
            </w:r>
          </w:p>
        </w:tc>
      </w:tr>
      <w:tr w:rsidR="0071448C" w:rsidRPr="0071448C" w14:paraId="51F12B18" w14:textId="77777777" w:rsidTr="0071448C">
        <w:trPr>
          <w:trHeight w:val="288"/>
        </w:trPr>
        <w:tc>
          <w:tcPr>
            <w:tcW w:w="3114" w:type="dxa"/>
            <w:shd w:val="clear" w:color="C0E6F5" w:fill="C0E6F5"/>
            <w:noWrap/>
            <w:vAlign w:val="bottom"/>
            <w:hideMark/>
          </w:tcPr>
          <w:p w14:paraId="19A059E3" w14:textId="77777777" w:rsidR="0071448C" w:rsidRPr="0071448C" w:rsidRDefault="0071448C" w:rsidP="0071448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CH"/>
              </w:rPr>
            </w:pP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t>Commentaires</w:t>
            </w:r>
          </w:p>
        </w:tc>
        <w:tc>
          <w:tcPr>
            <w:tcW w:w="6379" w:type="dxa"/>
            <w:shd w:val="clear" w:color="C0E6F5" w:fill="C0E6F5"/>
            <w:noWrap/>
            <w:vAlign w:val="bottom"/>
            <w:hideMark/>
          </w:tcPr>
          <w:p w14:paraId="37A50D04" w14:textId="77777777" w:rsidR="0071448C" w:rsidRPr="0071448C" w:rsidRDefault="0071448C" w:rsidP="0071448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CH"/>
              </w:rPr>
            </w:pP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t>// pour une ligne ou  /* lignes... */ pour plusieurs lignes</w:t>
            </w:r>
          </w:p>
        </w:tc>
      </w:tr>
      <w:tr w:rsidR="0071448C" w:rsidRPr="0071448C" w14:paraId="2B89ADD3" w14:textId="77777777" w:rsidTr="0071448C">
        <w:trPr>
          <w:trHeight w:val="288"/>
        </w:trPr>
        <w:tc>
          <w:tcPr>
            <w:tcW w:w="3114" w:type="dxa"/>
            <w:shd w:val="clear" w:color="auto" w:fill="auto"/>
            <w:noWrap/>
            <w:vAlign w:val="bottom"/>
            <w:hideMark/>
          </w:tcPr>
          <w:p w14:paraId="2C0F0CFD" w14:textId="77777777" w:rsidR="0071448C" w:rsidRPr="0071448C" w:rsidRDefault="0071448C" w:rsidP="0071448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CH"/>
              </w:rPr>
            </w:pP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t>déclarer une variable</w:t>
            </w:r>
          </w:p>
        </w:tc>
        <w:tc>
          <w:tcPr>
            <w:tcW w:w="6379" w:type="dxa"/>
            <w:shd w:val="clear" w:color="auto" w:fill="auto"/>
            <w:noWrap/>
            <w:vAlign w:val="bottom"/>
            <w:hideMark/>
          </w:tcPr>
          <w:p w14:paraId="58721482" w14:textId="77777777" w:rsidR="0071448C" w:rsidRPr="0071448C" w:rsidRDefault="0071448C" w:rsidP="0071448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CH"/>
              </w:rPr>
            </w:pP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t>$maVariable = valeure;</w:t>
            </w:r>
          </w:p>
        </w:tc>
      </w:tr>
      <w:tr w:rsidR="0071448C" w:rsidRPr="0071448C" w14:paraId="36084919" w14:textId="77777777" w:rsidTr="0071448C">
        <w:trPr>
          <w:trHeight w:val="288"/>
        </w:trPr>
        <w:tc>
          <w:tcPr>
            <w:tcW w:w="3114" w:type="dxa"/>
            <w:shd w:val="clear" w:color="C0E6F5" w:fill="C0E6F5"/>
            <w:noWrap/>
            <w:vAlign w:val="bottom"/>
            <w:hideMark/>
          </w:tcPr>
          <w:p w14:paraId="5BDE2F06" w14:textId="77777777" w:rsidR="0071448C" w:rsidRPr="0071448C" w:rsidRDefault="0071448C" w:rsidP="0071448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CH"/>
              </w:rPr>
            </w:pP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t>Introduire une variable dans un texte</w:t>
            </w:r>
          </w:p>
        </w:tc>
        <w:tc>
          <w:tcPr>
            <w:tcW w:w="6379" w:type="dxa"/>
            <w:shd w:val="clear" w:color="C0E6F5" w:fill="C0E6F5"/>
            <w:noWrap/>
            <w:vAlign w:val="bottom"/>
            <w:hideMark/>
          </w:tcPr>
          <w:p w14:paraId="75BEDBEF" w14:textId="77777777" w:rsidR="0071448C" w:rsidRPr="0071448C" w:rsidRDefault="0071448C" w:rsidP="0071448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CH"/>
              </w:rPr>
            </w:pP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t>echo "Bonjour {$fullname}";</w:t>
            </w:r>
          </w:p>
        </w:tc>
      </w:tr>
      <w:tr w:rsidR="0071448C" w:rsidRPr="0071448C" w14:paraId="66301F94" w14:textId="77777777" w:rsidTr="0071448C">
        <w:trPr>
          <w:trHeight w:val="2880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76E925DC" w14:textId="77777777" w:rsidR="0071448C" w:rsidRPr="0071448C" w:rsidRDefault="0071448C" w:rsidP="0071448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CH"/>
              </w:rPr>
            </w:pP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t>Tableaux clé-valeurs</w:t>
            </w:r>
          </w:p>
        </w:tc>
        <w:tc>
          <w:tcPr>
            <w:tcW w:w="6379" w:type="dxa"/>
            <w:shd w:val="clear" w:color="auto" w:fill="auto"/>
            <w:vAlign w:val="bottom"/>
            <w:hideMark/>
          </w:tcPr>
          <w:p w14:paraId="695E6AB2" w14:textId="77777777" w:rsidR="0071448C" w:rsidRPr="0071448C" w:rsidRDefault="0071448C" w:rsidP="0071448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CH"/>
              </w:rPr>
            </w:pP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t>&lt;?php</w:t>
            </w: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br/>
              <w:t>// Une bien meilleure façon de stocker une recette !</w:t>
            </w: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br/>
              <w:t>$recipe = [</w:t>
            </w: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br/>
              <w:t xml:space="preserve">    'title' =&gt; 'Cassoulet',</w:t>
            </w: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br/>
              <w:t xml:space="preserve">    'recipe' =&gt; 'Etape 1 : des flageolets, Etape 2 : ...',</w:t>
            </w: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br/>
              <w:t xml:space="preserve">    'author' =&gt; 'john.doe@exemple.com',</w:t>
            </w: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br/>
              <w:t xml:space="preserve">    'enabled' =&gt; true,</w:t>
            </w: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br/>
              <w:t>];</w:t>
            </w: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br/>
            </w: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br/>
              <w:t xml:space="preserve">?&gt; </w:t>
            </w:r>
          </w:p>
        </w:tc>
      </w:tr>
      <w:tr w:rsidR="0071448C" w:rsidRPr="0071448C" w14:paraId="61E5AC92" w14:textId="77777777" w:rsidTr="0071448C">
        <w:trPr>
          <w:trHeight w:val="864"/>
        </w:trPr>
        <w:tc>
          <w:tcPr>
            <w:tcW w:w="3114" w:type="dxa"/>
            <w:shd w:val="clear" w:color="C0E6F5" w:fill="C0E6F5"/>
            <w:noWrap/>
            <w:vAlign w:val="center"/>
            <w:hideMark/>
          </w:tcPr>
          <w:p w14:paraId="5F3866B4" w14:textId="77777777" w:rsidR="0071448C" w:rsidRPr="0071448C" w:rsidRDefault="0071448C" w:rsidP="0071448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CH"/>
              </w:rPr>
            </w:pP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t>Afficher tableau clé-valeurs:</w:t>
            </w:r>
          </w:p>
        </w:tc>
        <w:tc>
          <w:tcPr>
            <w:tcW w:w="6379" w:type="dxa"/>
            <w:shd w:val="clear" w:color="C0E6F5" w:fill="C0E6F5"/>
            <w:vAlign w:val="bottom"/>
            <w:hideMark/>
          </w:tcPr>
          <w:p w14:paraId="11C8DD7D" w14:textId="77777777" w:rsidR="0071448C" w:rsidRPr="0071448C" w:rsidRDefault="0071448C" w:rsidP="0071448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CH"/>
              </w:rPr>
            </w:pP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t xml:space="preserve"> &lt;?php</w:t>
            </w: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br/>
              <w:t>echo $recipe['title'];</w:t>
            </w: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br/>
              <w:t>?&gt;</w:t>
            </w:r>
          </w:p>
        </w:tc>
      </w:tr>
      <w:tr w:rsidR="0071448C" w:rsidRPr="00911996" w14:paraId="7968DC6A" w14:textId="77777777" w:rsidTr="0071448C">
        <w:trPr>
          <w:trHeight w:val="2880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431A44AA" w14:textId="77777777" w:rsidR="0071448C" w:rsidRPr="0071448C" w:rsidRDefault="0071448C" w:rsidP="0071448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CH"/>
              </w:rPr>
            </w:pP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t>Créer une fonction</w:t>
            </w:r>
          </w:p>
        </w:tc>
        <w:tc>
          <w:tcPr>
            <w:tcW w:w="6379" w:type="dxa"/>
            <w:shd w:val="clear" w:color="auto" w:fill="auto"/>
            <w:vAlign w:val="bottom"/>
            <w:hideMark/>
          </w:tcPr>
          <w:p w14:paraId="61C90F9D" w14:textId="77777777" w:rsidR="0071448C" w:rsidRPr="0071448C" w:rsidRDefault="0071448C" w:rsidP="0071448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n-US" w:eastAsia="fr-CH"/>
              </w:rPr>
            </w:pPr>
            <w:r w:rsidRPr="0071448C">
              <w:rPr>
                <w:rFonts w:ascii="Aptos Narrow" w:eastAsia="Times New Roman" w:hAnsi="Aptos Narrow" w:cs="Times New Roman"/>
                <w:color w:val="000000"/>
                <w:lang w:val="en-US" w:eastAsia="fr-CH"/>
              </w:rPr>
              <w:t>function isValidRecipe(array $recipe) : bool</w:t>
            </w:r>
            <w:r w:rsidRPr="0071448C">
              <w:rPr>
                <w:rFonts w:ascii="Aptos Narrow" w:eastAsia="Times New Roman" w:hAnsi="Aptos Narrow" w:cs="Times New Roman"/>
                <w:color w:val="000000"/>
                <w:lang w:val="en-US" w:eastAsia="fr-CH"/>
              </w:rPr>
              <w:br/>
              <w:t>{</w:t>
            </w:r>
            <w:r w:rsidRPr="0071448C">
              <w:rPr>
                <w:rFonts w:ascii="Aptos Narrow" w:eastAsia="Times New Roman" w:hAnsi="Aptos Narrow" w:cs="Times New Roman"/>
                <w:color w:val="000000"/>
                <w:lang w:val="en-US" w:eastAsia="fr-CH"/>
              </w:rPr>
              <w:br/>
              <w:t xml:space="preserve">    if (array_key_exists('is_enabled', $recipe)) {</w:t>
            </w:r>
            <w:r w:rsidRPr="0071448C">
              <w:rPr>
                <w:rFonts w:ascii="Aptos Narrow" w:eastAsia="Times New Roman" w:hAnsi="Aptos Narrow" w:cs="Times New Roman"/>
                <w:color w:val="000000"/>
                <w:lang w:val="en-US" w:eastAsia="fr-CH"/>
              </w:rPr>
              <w:br/>
              <w:t xml:space="preserve">        $isEnabled = $recipe['is_enabled'];</w:t>
            </w:r>
            <w:r w:rsidRPr="0071448C">
              <w:rPr>
                <w:rFonts w:ascii="Aptos Narrow" w:eastAsia="Times New Roman" w:hAnsi="Aptos Narrow" w:cs="Times New Roman"/>
                <w:color w:val="000000"/>
                <w:lang w:val="en-US" w:eastAsia="fr-CH"/>
              </w:rPr>
              <w:br/>
              <w:t xml:space="preserve">    } else {</w:t>
            </w:r>
            <w:r w:rsidRPr="0071448C">
              <w:rPr>
                <w:rFonts w:ascii="Aptos Narrow" w:eastAsia="Times New Roman" w:hAnsi="Aptos Narrow" w:cs="Times New Roman"/>
                <w:color w:val="000000"/>
                <w:lang w:val="en-US" w:eastAsia="fr-CH"/>
              </w:rPr>
              <w:br/>
              <w:t xml:space="preserve">        $isEnabled = false;</w:t>
            </w:r>
            <w:r w:rsidRPr="0071448C">
              <w:rPr>
                <w:rFonts w:ascii="Aptos Narrow" w:eastAsia="Times New Roman" w:hAnsi="Aptos Narrow" w:cs="Times New Roman"/>
                <w:color w:val="000000"/>
                <w:lang w:val="en-US" w:eastAsia="fr-CH"/>
              </w:rPr>
              <w:br/>
              <w:t xml:space="preserve">    }</w:t>
            </w:r>
            <w:r w:rsidRPr="0071448C">
              <w:rPr>
                <w:rFonts w:ascii="Aptos Narrow" w:eastAsia="Times New Roman" w:hAnsi="Aptos Narrow" w:cs="Times New Roman"/>
                <w:color w:val="000000"/>
                <w:lang w:val="en-US" w:eastAsia="fr-CH"/>
              </w:rPr>
              <w:br/>
            </w:r>
            <w:r w:rsidRPr="0071448C">
              <w:rPr>
                <w:rFonts w:ascii="Aptos Narrow" w:eastAsia="Times New Roman" w:hAnsi="Aptos Narrow" w:cs="Times New Roman"/>
                <w:color w:val="000000"/>
                <w:lang w:val="en-US" w:eastAsia="fr-CH"/>
              </w:rPr>
              <w:br/>
              <w:t xml:space="preserve">    return $isEnabled;</w:t>
            </w:r>
            <w:r w:rsidRPr="0071448C">
              <w:rPr>
                <w:rFonts w:ascii="Aptos Narrow" w:eastAsia="Times New Roman" w:hAnsi="Aptos Narrow" w:cs="Times New Roman"/>
                <w:color w:val="000000"/>
                <w:lang w:val="en-US" w:eastAsia="fr-CH"/>
              </w:rPr>
              <w:br/>
              <w:t>}</w:t>
            </w:r>
          </w:p>
        </w:tc>
      </w:tr>
      <w:tr w:rsidR="0071448C" w:rsidRPr="0071448C" w14:paraId="345C1617" w14:textId="77777777" w:rsidTr="0071448C">
        <w:trPr>
          <w:trHeight w:val="288"/>
        </w:trPr>
        <w:tc>
          <w:tcPr>
            <w:tcW w:w="3114" w:type="dxa"/>
            <w:shd w:val="clear" w:color="C0E6F5" w:fill="C0E6F5"/>
            <w:noWrap/>
            <w:vAlign w:val="bottom"/>
            <w:hideMark/>
          </w:tcPr>
          <w:p w14:paraId="46DCBB4E" w14:textId="77777777" w:rsidR="0071448C" w:rsidRPr="0071448C" w:rsidRDefault="0071448C" w:rsidP="0071448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CH"/>
              </w:rPr>
            </w:pP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t>Ouvrir une session</w:t>
            </w:r>
          </w:p>
        </w:tc>
        <w:tc>
          <w:tcPr>
            <w:tcW w:w="6379" w:type="dxa"/>
            <w:shd w:val="clear" w:color="C0E6F5" w:fill="C0E6F5"/>
            <w:noWrap/>
            <w:vAlign w:val="bottom"/>
            <w:hideMark/>
          </w:tcPr>
          <w:p w14:paraId="1D0A6F49" w14:textId="77777777" w:rsidR="0071448C" w:rsidRPr="0071448C" w:rsidRDefault="0071448C" w:rsidP="0071448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CH"/>
              </w:rPr>
            </w:pP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t>session_start();</w:t>
            </w:r>
          </w:p>
        </w:tc>
      </w:tr>
      <w:tr w:rsidR="0071448C" w:rsidRPr="0071448C" w14:paraId="15D34ABB" w14:textId="77777777" w:rsidTr="0071448C">
        <w:trPr>
          <w:trHeight w:val="288"/>
        </w:trPr>
        <w:tc>
          <w:tcPr>
            <w:tcW w:w="3114" w:type="dxa"/>
            <w:shd w:val="clear" w:color="auto" w:fill="auto"/>
            <w:noWrap/>
            <w:vAlign w:val="bottom"/>
            <w:hideMark/>
          </w:tcPr>
          <w:p w14:paraId="4BC850A3" w14:textId="77777777" w:rsidR="0071448C" w:rsidRPr="0071448C" w:rsidRDefault="0071448C" w:rsidP="0071448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CH"/>
              </w:rPr>
            </w:pP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t>manipuler directement la variable d’origine.</w:t>
            </w:r>
          </w:p>
        </w:tc>
        <w:tc>
          <w:tcPr>
            <w:tcW w:w="6379" w:type="dxa"/>
            <w:shd w:val="clear" w:color="auto" w:fill="auto"/>
            <w:noWrap/>
            <w:vAlign w:val="bottom"/>
            <w:hideMark/>
          </w:tcPr>
          <w:p w14:paraId="5ECA66B6" w14:textId="77777777" w:rsidR="0071448C" w:rsidRPr="0071448C" w:rsidRDefault="0071448C" w:rsidP="0071448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CH"/>
              </w:rPr>
            </w:pP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t>&amp;$maVariable</w:t>
            </w:r>
          </w:p>
        </w:tc>
      </w:tr>
      <w:tr w:rsidR="0071448C" w:rsidRPr="0071448C" w14:paraId="0E9BD740" w14:textId="77777777" w:rsidTr="0071448C">
        <w:trPr>
          <w:trHeight w:val="288"/>
        </w:trPr>
        <w:tc>
          <w:tcPr>
            <w:tcW w:w="3114" w:type="dxa"/>
            <w:shd w:val="clear" w:color="C0E6F5" w:fill="C0E6F5"/>
            <w:noWrap/>
            <w:vAlign w:val="bottom"/>
            <w:hideMark/>
          </w:tcPr>
          <w:p w14:paraId="65E6B003" w14:textId="77777777" w:rsidR="0071448C" w:rsidRPr="0071448C" w:rsidRDefault="0071448C" w:rsidP="0071448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CH"/>
              </w:rPr>
            </w:pP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t>Appeler une fonction</w:t>
            </w:r>
          </w:p>
        </w:tc>
        <w:tc>
          <w:tcPr>
            <w:tcW w:w="6379" w:type="dxa"/>
            <w:shd w:val="clear" w:color="C0E6F5" w:fill="C0E6F5"/>
            <w:noWrap/>
            <w:vAlign w:val="bottom"/>
            <w:hideMark/>
          </w:tcPr>
          <w:p w14:paraId="5DFB5940" w14:textId="77777777" w:rsidR="0071448C" w:rsidRPr="0071448C" w:rsidRDefault="0071448C" w:rsidP="0071448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CH"/>
              </w:rPr>
            </w:pP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t xml:space="preserve">en java : .fonction() en </w:t>
            </w:r>
            <w:r w:rsidRPr="0071448C">
              <w:rPr>
                <w:rFonts w:ascii="Aptos Narrow" w:eastAsia="Times New Roman" w:hAnsi="Aptos Narrow" w:cs="Times New Roman"/>
                <w:color w:val="FF0000"/>
                <w:lang w:eastAsia="fr-CH"/>
              </w:rPr>
              <w:t>PHP: -&gt;fonction()</w:t>
            </w:r>
          </w:p>
        </w:tc>
      </w:tr>
      <w:tr w:rsidR="0071448C" w:rsidRPr="0071448C" w14:paraId="1E32D07C" w14:textId="77777777" w:rsidTr="0071448C">
        <w:trPr>
          <w:trHeight w:val="288"/>
        </w:trPr>
        <w:tc>
          <w:tcPr>
            <w:tcW w:w="3114" w:type="dxa"/>
            <w:shd w:val="clear" w:color="auto" w:fill="auto"/>
            <w:noWrap/>
            <w:vAlign w:val="bottom"/>
            <w:hideMark/>
          </w:tcPr>
          <w:p w14:paraId="0B9D746A" w14:textId="77777777" w:rsidR="0071448C" w:rsidRPr="0071448C" w:rsidRDefault="0071448C" w:rsidP="0071448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CH"/>
              </w:rPr>
            </w:pP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t>connexion MySql</w:t>
            </w:r>
          </w:p>
        </w:tc>
        <w:tc>
          <w:tcPr>
            <w:tcW w:w="6379" w:type="dxa"/>
            <w:shd w:val="clear" w:color="auto" w:fill="auto"/>
            <w:noWrap/>
            <w:vAlign w:val="bottom"/>
            <w:hideMark/>
          </w:tcPr>
          <w:p w14:paraId="3287C8E5" w14:textId="77777777" w:rsidR="0071448C" w:rsidRPr="0071448C" w:rsidRDefault="0071448C" w:rsidP="0071448C">
            <w:pPr>
              <w:spacing w:after="0" w:line="240" w:lineRule="auto"/>
              <w:rPr>
                <w:rFonts w:ascii="Consolas" w:eastAsia="Times New Roman" w:hAnsi="Consolas" w:cs="Times New Roman"/>
                <w:sz w:val="18"/>
                <w:szCs w:val="18"/>
                <w:lang w:eastAsia="fr-CH"/>
              </w:rPr>
            </w:pPr>
            <w:r w:rsidRPr="0071448C">
              <w:rPr>
                <w:rFonts w:ascii="Consolas" w:eastAsia="Times New Roman" w:hAnsi="Consolas" w:cs="Times New Roman"/>
                <w:sz w:val="18"/>
                <w:szCs w:val="18"/>
                <w:lang w:eastAsia="fr-CH"/>
              </w:rPr>
              <w:t xml:space="preserve">$mysqlClient = new </w:t>
            </w:r>
            <w:r w:rsidRPr="0071448C">
              <w:rPr>
                <w:rFonts w:ascii="Consolas" w:eastAsia="Times New Roman" w:hAnsi="Consolas" w:cs="Times New Roman"/>
                <w:i/>
                <w:iCs/>
                <w:sz w:val="18"/>
                <w:szCs w:val="18"/>
                <w:lang w:eastAsia="fr-CH"/>
              </w:rPr>
              <w:t>PDO</w:t>
            </w:r>
            <w:r w:rsidRPr="0071448C">
              <w:rPr>
                <w:rFonts w:ascii="Consolas" w:eastAsia="Times New Roman" w:hAnsi="Consolas" w:cs="Times New Roman"/>
                <w:sz w:val="18"/>
                <w:szCs w:val="18"/>
                <w:lang w:eastAsia="fr-CH"/>
              </w:rPr>
              <w:t>('mysql:host=localhost;dbname=partage_de_recettes;charset=utf8', 'root', 'root');</w:t>
            </w:r>
          </w:p>
        </w:tc>
      </w:tr>
      <w:tr w:rsidR="0071448C" w:rsidRPr="00911996" w14:paraId="017EF3DE" w14:textId="77777777" w:rsidTr="0071448C">
        <w:trPr>
          <w:trHeight w:val="1620"/>
        </w:trPr>
        <w:tc>
          <w:tcPr>
            <w:tcW w:w="3114" w:type="dxa"/>
            <w:shd w:val="clear" w:color="C0E6F5" w:fill="C0E6F5"/>
            <w:noWrap/>
            <w:vAlign w:val="center"/>
            <w:hideMark/>
          </w:tcPr>
          <w:p w14:paraId="1E74EFFA" w14:textId="77777777" w:rsidR="0071448C" w:rsidRPr="0071448C" w:rsidRDefault="0071448C" w:rsidP="0071448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CH"/>
              </w:rPr>
            </w:pP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lastRenderedPageBreak/>
              <w:t>Marche à suivre requête</w:t>
            </w:r>
          </w:p>
        </w:tc>
        <w:tc>
          <w:tcPr>
            <w:tcW w:w="6379" w:type="dxa"/>
            <w:shd w:val="clear" w:color="C0E6F5" w:fill="C0E6F5"/>
            <w:vAlign w:val="center"/>
            <w:hideMark/>
          </w:tcPr>
          <w:p w14:paraId="072715E0" w14:textId="77777777" w:rsidR="0071448C" w:rsidRPr="0071448C" w:rsidRDefault="0071448C" w:rsidP="0071448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n-US" w:eastAsia="fr-CH"/>
              </w:rPr>
            </w:pPr>
            <w:r w:rsidRPr="0071448C">
              <w:rPr>
                <w:rFonts w:ascii="Aptos Narrow" w:eastAsia="Times New Roman" w:hAnsi="Aptos Narrow" w:cs="Times New Roman"/>
                <w:color w:val="000000"/>
                <w:lang w:val="en-US" w:eastAsia="fr-CH"/>
              </w:rPr>
              <w:t>$sqlQuery = 'SELECT * FROM recipes';</w:t>
            </w:r>
            <w:r w:rsidRPr="0071448C">
              <w:rPr>
                <w:rFonts w:ascii="Aptos Narrow" w:eastAsia="Times New Roman" w:hAnsi="Aptos Narrow" w:cs="Times New Roman"/>
                <w:color w:val="000000"/>
                <w:lang w:val="en-US" w:eastAsia="fr-CH"/>
              </w:rPr>
              <w:br/>
              <w:t>$recipesStatement = $mysqlClient-&gt;prepare($sqlQuery);</w:t>
            </w:r>
            <w:r w:rsidRPr="0071448C">
              <w:rPr>
                <w:rFonts w:ascii="Aptos Narrow" w:eastAsia="Times New Roman" w:hAnsi="Aptos Narrow" w:cs="Times New Roman"/>
                <w:color w:val="000000"/>
                <w:lang w:val="en-US" w:eastAsia="fr-CH"/>
              </w:rPr>
              <w:br/>
              <w:t>$recipesStatement-&gt;execute();</w:t>
            </w:r>
            <w:r w:rsidRPr="0071448C">
              <w:rPr>
                <w:rFonts w:ascii="Aptos Narrow" w:eastAsia="Times New Roman" w:hAnsi="Aptos Narrow" w:cs="Times New Roman"/>
                <w:color w:val="000000"/>
                <w:lang w:val="en-US" w:eastAsia="fr-CH"/>
              </w:rPr>
              <w:br/>
              <w:t>$recipes = $recipesStatement-&gt;fetchAll();</w:t>
            </w:r>
          </w:p>
        </w:tc>
      </w:tr>
      <w:tr w:rsidR="0071448C" w:rsidRPr="0071448C" w14:paraId="14A6AA51" w14:textId="77777777" w:rsidTr="0071448C">
        <w:trPr>
          <w:trHeight w:val="288"/>
        </w:trPr>
        <w:tc>
          <w:tcPr>
            <w:tcW w:w="3114" w:type="dxa"/>
            <w:shd w:val="clear" w:color="auto" w:fill="auto"/>
            <w:noWrap/>
            <w:vAlign w:val="bottom"/>
            <w:hideMark/>
          </w:tcPr>
          <w:p w14:paraId="7E5E35AE" w14:textId="77777777" w:rsidR="0071448C" w:rsidRPr="0071448C" w:rsidRDefault="0071448C" w:rsidP="0071448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CH"/>
              </w:rPr>
            </w:pP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t>Constructeurs de classes</w:t>
            </w:r>
          </w:p>
        </w:tc>
        <w:tc>
          <w:tcPr>
            <w:tcW w:w="6379" w:type="dxa"/>
            <w:shd w:val="clear" w:color="auto" w:fill="auto"/>
            <w:noWrap/>
            <w:vAlign w:val="bottom"/>
            <w:hideMark/>
          </w:tcPr>
          <w:p w14:paraId="7F3E5097" w14:textId="77777777" w:rsidR="0071448C" w:rsidRPr="0071448C" w:rsidRDefault="0071448C" w:rsidP="0071448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CH"/>
              </w:rPr>
            </w:pP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t>fonction commençant par __contruct (2 underscore)</w:t>
            </w:r>
          </w:p>
        </w:tc>
      </w:tr>
      <w:tr w:rsidR="0071448C" w:rsidRPr="0071448C" w14:paraId="6091A088" w14:textId="77777777" w:rsidTr="0071448C">
        <w:trPr>
          <w:trHeight w:val="288"/>
        </w:trPr>
        <w:tc>
          <w:tcPr>
            <w:tcW w:w="3114" w:type="dxa"/>
            <w:shd w:val="clear" w:color="C0E6F5" w:fill="C0E6F5"/>
            <w:noWrap/>
            <w:vAlign w:val="bottom"/>
            <w:hideMark/>
          </w:tcPr>
          <w:p w14:paraId="58E0A9D6" w14:textId="77777777" w:rsidR="0071448C" w:rsidRPr="0071448C" w:rsidRDefault="0071448C" w:rsidP="0071448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CH"/>
              </w:rPr>
            </w:pP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t>Créer des attributs</w:t>
            </w:r>
          </w:p>
        </w:tc>
        <w:tc>
          <w:tcPr>
            <w:tcW w:w="6379" w:type="dxa"/>
            <w:shd w:val="clear" w:color="C0E6F5" w:fill="C0E6F5"/>
            <w:noWrap/>
            <w:vAlign w:val="bottom"/>
            <w:hideMark/>
          </w:tcPr>
          <w:p w14:paraId="3DE04A5D" w14:textId="77777777" w:rsidR="0071448C" w:rsidRPr="0071448C" w:rsidRDefault="0071448C" w:rsidP="0071448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CH"/>
              </w:rPr>
            </w:pP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t>private $attr;</w:t>
            </w:r>
          </w:p>
        </w:tc>
      </w:tr>
      <w:tr w:rsidR="0071448C" w:rsidRPr="0071448C" w14:paraId="13DC37B8" w14:textId="77777777" w:rsidTr="0071448C">
        <w:trPr>
          <w:trHeight w:val="288"/>
        </w:trPr>
        <w:tc>
          <w:tcPr>
            <w:tcW w:w="3114" w:type="dxa"/>
            <w:shd w:val="clear" w:color="auto" w:fill="auto"/>
            <w:noWrap/>
            <w:vAlign w:val="bottom"/>
            <w:hideMark/>
          </w:tcPr>
          <w:p w14:paraId="4DC87DF0" w14:textId="77777777" w:rsidR="0071448C" w:rsidRPr="0071448C" w:rsidRDefault="0071448C" w:rsidP="0071448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CH"/>
              </w:rPr>
            </w:pP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t>Créer un objet d'une classe</w:t>
            </w:r>
          </w:p>
        </w:tc>
        <w:tc>
          <w:tcPr>
            <w:tcW w:w="6379" w:type="dxa"/>
            <w:shd w:val="clear" w:color="auto" w:fill="auto"/>
            <w:noWrap/>
            <w:vAlign w:val="center"/>
            <w:hideMark/>
          </w:tcPr>
          <w:p w14:paraId="1F9435AF" w14:textId="77777777" w:rsidR="0071448C" w:rsidRPr="0071448C" w:rsidRDefault="0071448C" w:rsidP="0071448C">
            <w:pPr>
              <w:spacing w:after="0" w:line="240" w:lineRule="auto"/>
              <w:rPr>
                <w:rFonts w:ascii="Consolas" w:eastAsia="Times New Roman" w:hAnsi="Consolas" w:cs="Times New Roman"/>
                <w:color w:val="9CDCFE"/>
                <w:lang w:eastAsia="fr-CH"/>
              </w:rPr>
            </w:pPr>
            <w:r w:rsidRPr="0071448C">
              <w:rPr>
                <w:rFonts w:ascii="Consolas" w:eastAsia="Times New Roman" w:hAnsi="Consolas" w:cs="Times New Roman"/>
                <w:color w:val="9CDCFE"/>
                <w:lang w:eastAsia="fr-CH"/>
              </w:rPr>
              <w:t>$ctrl</w:t>
            </w:r>
            <w:r w:rsidRPr="0071448C">
              <w:rPr>
                <w:rFonts w:ascii="Consolas" w:eastAsia="Times New Roman" w:hAnsi="Consolas" w:cs="Times New Roman"/>
                <w:color w:val="D4D4D4"/>
                <w:lang w:eastAsia="fr-CH"/>
              </w:rPr>
              <w:t xml:space="preserve"> = </w:t>
            </w:r>
            <w:r w:rsidRPr="0071448C">
              <w:rPr>
                <w:rFonts w:ascii="Consolas" w:eastAsia="Times New Roman" w:hAnsi="Consolas" w:cs="Times New Roman"/>
                <w:color w:val="569CD6"/>
                <w:lang w:eastAsia="fr-CH"/>
              </w:rPr>
              <w:t>new</w:t>
            </w:r>
            <w:r w:rsidRPr="0071448C">
              <w:rPr>
                <w:rFonts w:ascii="Consolas" w:eastAsia="Times New Roman" w:hAnsi="Consolas" w:cs="Times New Roman"/>
                <w:color w:val="D4D4D4"/>
                <w:lang w:eastAsia="fr-CH"/>
              </w:rPr>
              <w:t xml:space="preserve"> </w:t>
            </w:r>
            <w:r w:rsidRPr="0071448C">
              <w:rPr>
                <w:rFonts w:ascii="Consolas" w:eastAsia="Times New Roman" w:hAnsi="Consolas" w:cs="Times New Roman"/>
                <w:color w:val="4EC9B0"/>
                <w:lang w:eastAsia="fr-CH"/>
              </w:rPr>
              <w:t>Ctrl</w:t>
            </w:r>
            <w:r w:rsidRPr="0071448C">
              <w:rPr>
                <w:rFonts w:ascii="Consolas" w:eastAsia="Times New Roman" w:hAnsi="Consolas" w:cs="Times New Roman"/>
                <w:color w:val="D4D4D4"/>
                <w:lang w:eastAsia="fr-CH"/>
              </w:rPr>
              <w:t>();</w:t>
            </w:r>
          </w:p>
        </w:tc>
      </w:tr>
      <w:tr w:rsidR="0071448C" w:rsidRPr="00911996" w14:paraId="779FB403" w14:textId="77777777" w:rsidTr="0071448C">
        <w:trPr>
          <w:trHeight w:val="2085"/>
        </w:trPr>
        <w:tc>
          <w:tcPr>
            <w:tcW w:w="3114" w:type="dxa"/>
            <w:shd w:val="clear" w:color="C0E6F5" w:fill="C0E6F5"/>
            <w:noWrap/>
            <w:vAlign w:val="bottom"/>
            <w:hideMark/>
          </w:tcPr>
          <w:p w14:paraId="025249B7" w14:textId="77777777" w:rsidR="0071448C" w:rsidRPr="0071448C" w:rsidRDefault="0071448C" w:rsidP="0071448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CH"/>
              </w:rPr>
            </w:pP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t>tableau</w:t>
            </w:r>
          </w:p>
        </w:tc>
        <w:tc>
          <w:tcPr>
            <w:tcW w:w="6379" w:type="dxa"/>
            <w:shd w:val="clear" w:color="C0E6F5" w:fill="C0E6F5"/>
            <w:vAlign w:val="bottom"/>
            <w:hideMark/>
          </w:tcPr>
          <w:p w14:paraId="29E2A9FA" w14:textId="77777777" w:rsidR="0071448C" w:rsidRPr="0071448C" w:rsidRDefault="0071448C" w:rsidP="0071448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n-US" w:eastAsia="fr-CH"/>
              </w:rPr>
            </w:pPr>
            <w:r w:rsidRPr="0071448C">
              <w:rPr>
                <w:rFonts w:ascii="Aptos Narrow" w:eastAsia="Times New Roman" w:hAnsi="Aptos Narrow" w:cs="Times New Roman"/>
                <w:color w:val="000000"/>
                <w:lang w:val="en-US" w:eastAsia="fr-CH"/>
              </w:rPr>
              <w:t>$array = array(</w:t>
            </w:r>
            <w:r w:rsidRPr="0071448C">
              <w:rPr>
                <w:rFonts w:ascii="Aptos Narrow" w:eastAsia="Times New Roman" w:hAnsi="Aptos Narrow" w:cs="Times New Roman"/>
                <w:color w:val="000000"/>
                <w:lang w:val="en-US" w:eastAsia="fr-CH"/>
              </w:rPr>
              <w:br/>
              <w:t xml:space="preserve">         "a",</w:t>
            </w:r>
            <w:r w:rsidRPr="0071448C">
              <w:rPr>
                <w:rFonts w:ascii="Aptos Narrow" w:eastAsia="Times New Roman" w:hAnsi="Aptos Narrow" w:cs="Times New Roman"/>
                <w:color w:val="000000"/>
                <w:lang w:val="en-US" w:eastAsia="fr-CH"/>
              </w:rPr>
              <w:br/>
              <w:t xml:space="preserve">         "b",</w:t>
            </w:r>
            <w:r w:rsidRPr="0071448C">
              <w:rPr>
                <w:rFonts w:ascii="Aptos Narrow" w:eastAsia="Times New Roman" w:hAnsi="Aptos Narrow" w:cs="Times New Roman"/>
                <w:color w:val="000000"/>
                <w:lang w:val="en-US" w:eastAsia="fr-CH"/>
              </w:rPr>
              <w:br/>
              <w:t xml:space="preserve">         "d",</w:t>
            </w:r>
            <w:r w:rsidRPr="0071448C">
              <w:rPr>
                <w:rFonts w:ascii="Aptos Narrow" w:eastAsia="Times New Roman" w:hAnsi="Aptos Narrow" w:cs="Times New Roman"/>
                <w:color w:val="000000"/>
                <w:lang w:val="en-US" w:eastAsia="fr-CH"/>
              </w:rPr>
              <w:br/>
              <w:t>);</w:t>
            </w:r>
          </w:p>
        </w:tc>
      </w:tr>
      <w:tr w:rsidR="0071448C" w:rsidRPr="0071448C" w14:paraId="0E67C7BF" w14:textId="77777777" w:rsidTr="0071448C">
        <w:trPr>
          <w:trHeight w:val="645"/>
        </w:trPr>
        <w:tc>
          <w:tcPr>
            <w:tcW w:w="3114" w:type="dxa"/>
            <w:shd w:val="clear" w:color="auto" w:fill="auto"/>
            <w:noWrap/>
            <w:vAlign w:val="bottom"/>
            <w:hideMark/>
          </w:tcPr>
          <w:p w14:paraId="44C9BFEA" w14:textId="77777777" w:rsidR="0071448C" w:rsidRPr="0071448C" w:rsidRDefault="0071448C" w:rsidP="0071448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CH"/>
              </w:rPr>
            </w:pP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t>séparer les paramêtres</w:t>
            </w:r>
          </w:p>
        </w:tc>
        <w:tc>
          <w:tcPr>
            <w:tcW w:w="6379" w:type="dxa"/>
            <w:shd w:val="clear" w:color="auto" w:fill="auto"/>
            <w:noWrap/>
            <w:vAlign w:val="bottom"/>
            <w:hideMark/>
          </w:tcPr>
          <w:p w14:paraId="0AD45259" w14:textId="77777777" w:rsidR="0071448C" w:rsidRPr="0071448C" w:rsidRDefault="0071448C" w:rsidP="0071448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CH"/>
              </w:rPr>
            </w:pP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t xml:space="preserve"> data: 'action=joueur&amp;equipeId=' + teamid, </w:t>
            </w:r>
            <w:r w:rsidRPr="0071448C">
              <w:rPr>
                <w:rFonts w:ascii="Aptos Narrow" w:eastAsia="Times New Roman" w:hAnsi="Aptos Narrow" w:cs="Times New Roman"/>
                <w:color w:val="FF0000"/>
                <w:lang w:eastAsia="fr-CH"/>
              </w:rPr>
              <w:t>( Se fait avec le &amp;)</w:t>
            </w:r>
          </w:p>
        </w:tc>
      </w:tr>
      <w:tr w:rsidR="0071448C" w:rsidRPr="0071448C" w14:paraId="704CA5FF" w14:textId="77777777" w:rsidTr="0071448C">
        <w:trPr>
          <w:trHeight w:val="1545"/>
        </w:trPr>
        <w:tc>
          <w:tcPr>
            <w:tcW w:w="3114" w:type="dxa"/>
            <w:shd w:val="clear" w:color="C0E6F5" w:fill="C0E6F5"/>
            <w:noWrap/>
            <w:vAlign w:val="bottom"/>
            <w:hideMark/>
          </w:tcPr>
          <w:p w14:paraId="3E66B2B1" w14:textId="77777777" w:rsidR="0071448C" w:rsidRPr="0071448C" w:rsidRDefault="0071448C" w:rsidP="0071448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CH"/>
              </w:rPr>
            </w:pP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t>parcourir un tableau avec fore</w:t>
            </w:r>
          </w:p>
        </w:tc>
        <w:tc>
          <w:tcPr>
            <w:tcW w:w="6379" w:type="dxa"/>
            <w:shd w:val="clear" w:color="C0E6F5" w:fill="C0E6F5"/>
            <w:vAlign w:val="bottom"/>
            <w:hideMark/>
          </w:tcPr>
          <w:p w14:paraId="04E21502" w14:textId="77777777" w:rsidR="0071448C" w:rsidRPr="0071448C" w:rsidRDefault="0071448C" w:rsidP="0071448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CH"/>
              </w:rPr>
            </w:pP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t xml:space="preserve">  </w:t>
            </w:r>
            <w:r w:rsidRPr="0071448C">
              <w:rPr>
                <w:rFonts w:ascii="Aptos Narrow" w:eastAsia="Times New Roman" w:hAnsi="Aptos Narrow" w:cs="Times New Roman"/>
                <w:color w:val="000000"/>
                <w:lang w:val="en-US" w:eastAsia="fr-CH"/>
              </w:rPr>
              <w:t xml:space="preserve">foreach ($tabl as $key =&gt; $value) {          </w:t>
            </w:r>
            <w:r w:rsidRPr="0071448C">
              <w:rPr>
                <w:rFonts w:ascii="Aptos Narrow" w:eastAsia="Times New Roman" w:hAnsi="Aptos Narrow" w:cs="Times New Roman"/>
                <w:color w:val="000000"/>
                <w:lang w:val="en-US" w:eastAsia="fr-CH"/>
              </w:rPr>
              <w:br/>
              <w:t xml:space="preserve">echo '&lt;equipe&gt;&lt;id&gt;'.$value[0].'&lt;/id&gt;&lt;nom&gt; '.$value[1].' </w:t>
            </w: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t>&lt;/nom&gt;&lt;/equipe&gt;';</w:t>
            </w: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br/>
            </w: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br/>
              <w:t xml:space="preserve">        }</w:t>
            </w:r>
          </w:p>
        </w:tc>
      </w:tr>
      <w:tr w:rsidR="0071448C" w:rsidRPr="0071448C" w14:paraId="0692CE57" w14:textId="77777777" w:rsidTr="0071448C">
        <w:trPr>
          <w:trHeight w:val="288"/>
        </w:trPr>
        <w:tc>
          <w:tcPr>
            <w:tcW w:w="3114" w:type="dxa"/>
            <w:shd w:val="clear" w:color="auto" w:fill="auto"/>
            <w:noWrap/>
            <w:vAlign w:val="bottom"/>
            <w:hideMark/>
          </w:tcPr>
          <w:p w14:paraId="47891149" w14:textId="77777777" w:rsidR="0071448C" w:rsidRPr="0071448C" w:rsidRDefault="0071448C" w:rsidP="0071448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CH"/>
              </w:rPr>
            </w:pP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t>créer une variable de session</w:t>
            </w:r>
          </w:p>
        </w:tc>
        <w:tc>
          <w:tcPr>
            <w:tcW w:w="6379" w:type="dxa"/>
            <w:shd w:val="clear" w:color="auto" w:fill="auto"/>
            <w:noWrap/>
            <w:vAlign w:val="bottom"/>
            <w:hideMark/>
          </w:tcPr>
          <w:p w14:paraId="7068FBDA" w14:textId="77777777" w:rsidR="0071448C" w:rsidRPr="0071448C" w:rsidRDefault="0071448C" w:rsidP="0071448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CH"/>
              </w:rPr>
            </w:pP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t>$_SESSION["logged"] = "emf";</w:t>
            </w:r>
          </w:p>
        </w:tc>
      </w:tr>
      <w:tr w:rsidR="0071448C" w:rsidRPr="0071448C" w14:paraId="454B92BA" w14:textId="77777777" w:rsidTr="0071448C">
        <w:trPr>
          <w:trHeight w:val="300"/>
        </w:trPr>
        <w:tc>
          <w:tcPr>
            <w:tcW w:w="3114" w:type="dxa"/>
            <w:shd w:val="clear" w:color="C0E6F5" w:fill="C0E6F5"/>
            <w:noWrap/>
            <w:vAlign w:val="bottom"/>
            <w:hideMark/>
          </w:tcPr>
          <w:p w14:paraId="490281B3" w14:textId="77777777" w:rsidR="0071448C" w:rsidRPr="0071448C" w:rsidRDefault="0071448C" w:rsidP="0071448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CH"/>
              </w:rPr>
            </w:pP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t>vérifier une variable de session</w:t>
            </w:r>
          </w:p>
        </w:tc>
        <w:tc>
          <w:tcPr>
            <w:tcW w:w="6379" w:type="dxa"/>
            <w:shd w:val="clear" w:color="C0E6F5" w:fill="C0E6F5"/>
            <w:noWrap/>
            <w:vAlign w:val="bottom"/>
            <w:hideMark/>
          </w:tcPr>
          <w:p w14:paraId="00367C4F" w14:textId="77777777" w:rsidR="0071448C" w:rsidRPr="0071448C" w:rsidRDefault="0071448C" w:rsidP="0071448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CH"/>
              </w:rPr>
            </w:pPr>
            <w:r w:rsidRPr="0071448C">
              <w:rPr>
                <w:rFonts w:ascii="Aptos Narrow" w:eastAsia="Times New Roman" w:hAnsi="Aptos Narrow" w:cs="Times New Roman"/>
                <w:color w:val="000000"/>
                <w:lang w:eastAsia="fr-CH"/>
              </w:rPr>
              <w:t>if(isset($_SESSION['logged']) &amp;&amp; $_SESSION['logged'] == "emf")</w:t>
            </w:r>
          </w:p>
        </w:tc>
      </w:tr>
      <w:tr w:rsidR="0071448C" w:rsidRPr="0071448C" w14:paraId="0B82D066" w14:textId="77777777" w:rsidTr="0071448C">
        <w:trPr>
          <w:trHeight w:val="300"/>
        </w:trPr>
        <w:tc>
          <w:tcPr>
            <w:tcW w:w="3114" w:type="dxa"/>
            <w:shd w:val="clear" w:color="auto" w:fill="auto"/>
            <w:vAlign w:val="center"/>
            <w:hideMark/>
          </w:tcPr>
          <w:p w14:paraId="7F48D3F7" w14:textId="77777777" w:rsidR="0071448C" w:rsidRPr="0071448C" w:rsidRDefault="0071448C" w:rsidP="007144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71448C">
              <w:rPr>
                <w:rFonts w:ascii="Calibri" w:eastAsia="Times New Roman" w:hAnsi="Calibri" w:cs="Calibri"/>
                <w:color w:val="000000"/>
                <w:lang w:eastAsia="fr-CH"/>
              </w:rPr>
              <w:t>Effacer une variable de session</w:t>
            </w:r>
          </w:p>
        </w:tc>
        <w:tc>
          <w:tcPr>
            <w:tcW w:w="6379" w:type="dxa"/>
            <w:shd w:val="clear" w:color="auto" w:fill="auto"/>
            <w:vAlign w:val="center"/>
            <w:hideMark/>
          </w:tcPr>
          <w:p w14:paraId="27F8B6A0" w14:textId="77777777" w:rsidR="0071448C" w:rsidRPr="0071448C" w:rsidRDefault="0071448C" w:rsidP="007144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71448C">
              <w:rPr>
                <w:rFonts w:ascii="Calibri" w:eastAsia="Times New Roman" w:hAnsi="Calibri" w:cs="Calibri"/>
                <w:color w:val="000000"/>
                <w:lang w:eastAsia="fr-CH"/>
              </w:rPr>
              <w:t>unset($_SESSION['maVariable']) ;</w:t>
            </w:r>
          </w:p>
        </w:tc>
      </w:tr>
      <w:tr w:rsidR="0071448C" w:rsidRPr="0071448C" w14:paraId="19CD9296" w14:textId="77777777" w:rsidTr="0071448C">
        <w:trPr>
          <w:trHeight w:val="300"/>
        </w:trPr>
        <w:tc>
          <w:tcPr>
            <w:tcW w:w="3114" w:type="dxa"/>
            <w:shd w:val="clear" w:color="C0E6F5" w:fill="C0E6F5"/>
            <w:vAlign w:val="center"/>
            <w:hideMark/>
          </w:tcPr>
          <w:p w14:paraId="34819C57" w14:textId="77777777" w:rsidR="0071448C" w:rsidRPr="0071448C" w:rsidRDefault="0071448C" w:rsidP="007144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71448C">
              <w:rPr>
                <w:rFonts w:ascii="Calibri" w:eastAsia="Times New Roman" w:hAnsi="Calibri" w:cs="Calibri"/>
                <w:color w:val="000000"/>
                <w:lang w:eastAsia="fr-CH"/>
              </w:rPr>
              <w:t>Supprimer la session</w:t>
            </w:r>
          </w:p>
        </w:tc>
        <w:tc>
          <w:tcPr>
            <w:tcW w:w="6379" w:type="dxa"/>
            <w:shd w:val="clear" w:color="C0E6F5" w:fill="C0E6F5"/>
            <w:vAlign w:val="center"/>
            <w:hideMark/>
          </w:tcPr>
          <w:p w14:paraId="6B5793CA" w14:textId="77777777" w:rsidR="0071448C" w:rsidRPr="0071448C" w:rsidRDefault="0071448C" w:rsidP="007144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71448C">
              <w:rPr>
                <w:rFonts w:ascii="Calibri" w:eastAsia="Times New Roman" w:hAnsi="Calibri" w:cs="Calibri"/>
                <w:color w:val="000000"/>
                <w:lang w:eastAsia="fr-CH"/>
              </w:rPr>
              <w:t>session_destroy() ;</w:t>
            </w:r>
          </w:p>
        </w:tc>
      </w:tr>
      <w:tr w:rsidR="0071448C" w:rsidRPr="0071448C" w14:paraId="55381452" w14:textId="77777777" w:rsidTr="0071448C">
        <w:trPr>
          <w:trHeight w:val="300"/>
        </w:trPr>
        <w:tc>
          <w:tcPr>
            <w:tcW w:w="3114" w:type="dxa"/>
            <w:shd w:val="clear" w:color="auto" w:fill="auto"/>
            <w:vAlign w:val="center"/>
            <w:hideMark/>
          </w:tcPr>
          <w:p w14:paraId="7E7D5509" w14:textId="77777777" w:rsidR="0071448C" w:rsidRPr="0071448C" w:rsidRDefault="0071448C" w:rsidP="007144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71448C">
              <w:rPr>
                <w:rFonts w:ascii="Calibri" w:eastAsia="Times New Roman" w:hAnsi="Calibri" w:cs="Calibri"/>
                <w:color w:val="000000"/>
                <w:lang w:eastAsia="fr-CH"/>
              </w:rPr>
              <w:t>Controller si une variable de session existe</w:t>
            </w:r>
          </w:p>
        </w:tc>
        <w:tc>
          <w:tcPr>
            <w:tcW w:w="6379" w:type="dxa"/>
            <w:shd w:val="clear" w:color="auto" w:fill="auto"/>
            <w:vAlign w:val="center"/>
            <w:hideMark/>
          </w:tcPr>
          <w:p w14:paraId="29344497" w14:textId="77777777" w:rsidR="0071448C" w:rsidRPr="0071448C" w:rsidRDefault="0071448C" w:rsidP="007144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H"/>
              </w:rPr>
            </w:pPr>
            <w:r w:rsidRPr="0071448C">
              <w:rPr>
                <w:rFonts w:ascii="Calibri" w:eastAsia="Times New Roman" w:hAnsi="Calibri" w:cs="Calibri"/>
                <w:color w:val="000000"/>
                <w:lang w:eastAsia="fr-CH"/>
              </w:rPr>
              <w:t>if (isset($_SESSION['maVariable'])) …</w:t>
            </w:r>
          </w:p>
        </w:tc>
      </w:tr>
    </w:tbl>
    <w:p w14:paraId="04E8AFE6" w14:textId="77777777" w:rsidR="0071448C" w:rsidRPr="0071448C" w:rsidRDefault="0071448C" w:rsidP="0071448C"/>
    <w:sectPr w:rsidR="0071448C" w:rsidRPr="0071448C" w:rsidSect="00F942E4">
      <w:headerReference w:type="default" r:id="rId92"/>
      <w:footerReference w:type="default" r:id="rId93"/>
      <w:footerReference w:type="first" r:id="rId94"/>
      <w:pgSz w:w="11906" w:h="16838"/>
      <w:pgMar w:top="1417" w:right="1417" w:bottom="1417" w:left="1417" w:header="708" w:footer="708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80A4FE" w14:textId="77777777" w:rsidR="00C70CDD" w:rsidRDefault="00C70CDD" w:rsidP="00EC626B">
      <w:pPr>
        <w:spacing w:after="0" w:line="240" w:lineRule="auto"/>
      </w:pPr>
      <w:r>
        <w:separator/>
      </w:r>
    </w:p>
    <w:p w14:paraId="07469B43" w14:textId="77777777" w:rsidR="00C70CDD" w:rsidRDefault="00C70CDD"/>
  </w:endnote>
  <w:endnote w:type="continuationSeparator" w:id="0">
    <w:p w14:paraId="50EAE21C" w14:textId="77777777" w:rsidR="00C70CDD" w:rsidRDefault="00C70CDD" w:rsidP="00EC626B">
      <w:pPr>
        <w:spacing w:after="0" w:line="240" w:lineRule="auto"/>
      </w:pPr>
      <w:r>
        <w:continuationSeparator/>
      </w:r>
    </w:p>
    <w:p w14:paraId="5DF1390B" w14:textId="77777777" w:rsidR="00C70CDD" w:rsidRDefault="00C70C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F6B872" w14:textId="77777777" w:rsidR="00A00354" w:rsidRDefault="00A00354" w:rsidP="00D61BA5">
    <w:pPr>
      <w:pStyle w:val="Pieddepage"/>
      <w:tabs>
        <w:tab w:val="left" w:pos="5983"/>
        <w:tab w:val="center" w:pos="850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64306652"/>
      <w:docPartObj>
        <w:docPartGallery w:val="Page Numbers (Bottom of Page)"/>
        <w:docPartUnique/>
      </w:docPartObj>
    </w:sdtPr>
    <w:sdtContent>
      <w:p w14:paraId="046EB74A" w14:textId="41B3264F" w:rsidR="00F942E4" w:rsidRDefault="00F942E4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27E3C68A" w14:textId="779AB06A" w:rsidR="002C789E" w:rsidRDefault="002C789E" w:rsidP="00D61BA5">
    <w:pPr>
      <w:pStyle w:val="Pieddepage"/>
      <w:tabs>
        <w:tab w:val="left" w:pos="5983"/>
        <w:tab w:val="center" w:pos="8505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DC747F" w14:textId="77777777" w:rsidR="00D6487E" w:rsidRDefault="00D6487E" w:rsidP="005D621A">
    <w:pPr>
      <w:pStyle w:val="Pieddepage"/>
      <w:tabs>
        <w:tab w:val="clear" w:pos="4536"/>
        <w:tab w:val="center" w:pos="7938"/>
      </w:tabs>
    </w:pPr>
    <w:r>
      <w:fldChar w:fldCharType="begin"/>
    </w:r>
    <w:r>
      <w:instrText xml:space="preserve"> AUTHOR  \* FirstCap  \* MERGEFORMAT </w:instrText>
    </w:r>
    <w:r>
      <w:rPr>
        <w:noProof/>
      </w:rPr>
      <w:fldChar w:fldCharType="end"/>
    </w:r>
    <w:r>
      <w:tab/>
    </w:r>
    <w:r>
      <w:rPr>
        <w:lang w:val="fr-FR"/>
      </w:rPr>
      <w:t xml:space="preserve">Page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</w:rPr>
      <w:t>4</w:t>
    </w:r>
    <w:r>
      <w:rPr>
        <w:b/>
        <w:bCs/>
      </w:rPr>
      <w:fldChar w:fldCharType="end"/>
    </w:r>
    <w:r>
      <w:rPr>
        <w:lang w:val="fr-FR"/>
      </w:rPr>
      <w:t xml:space="preserve"> sur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</w:rPr>
      <w:t>5</w:t>
    </w:r>
    <w:r>
      <w:rPr>
        <w:b/>
        <w:bCs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DC9A03" w14:textId="77777777" w:rsidR="00F5163A" w:rsidRPr="002C789E" w:rsidRDefault="00F56ED0" w:rsidP="00F56ED0">
    <w:pPr>
      <w:pStyle w:val="Pieddepage"/>
      <w:tabs>
        <w:tab w:val="clear" w:pos="4536"/>
        <w:tab w:val="center" w:pos="7938"/>
      </w:tabs>
    </w:pPr>
    <w:r>
      <w:fldChar w:fldCharType="begin"/>
    </w:r>
    <w:r>
      <w:instrText xml:space="preserve"> AUTHOR  \* FirstCap  \* MERGEFORMAT </w:instrText>
    </w:r>
    <w:r>
      <w:rPr>
        <w:noProof/>
      </w:rPr>
      <w:fldChar w:fldCharType="end"/>
    </w:r>
    <w:r>
      <w:tab/>
    </w:r>
    <w:r>
      <w:rPr>
        <w:lang w:val="fr-FR"/>
      </w:rPr>
      <w:t xml:space="preserve">Page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  <w:lang w:val="fr-FR"/>
      </w:rPr>
      <w:t>1</w:t>
    </w:r>
    <w:r>
      <w:rPr>
        <w:b/>
        <w:bCs/>
      </w:rPr>
      <w:fldChar w:fldCharType="end"/>
    </w:r>
    <w:r>
      <w:rPr>
        <w:lang w:val="fr-FR"/>
      </w:rPr>
      <w:t xml:space="preserve"> sur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  <w:lang w:val="fr-FR"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D6E484" w14:textId="77777777" w:rsidR="00C70CDD" w:rsidRDefault="00C70CDD" w:rsidP="00EC626B">
      <w:pPr>
        <w:spacing w:after="0" w:line="240" w:lineRule="auto"/>
      </w:pPr>
      <w:r>
        <w:separator/>
      </w:r>
    </w:p>
    <w:p w14:paraId="57096754" w14:textId="77777777" w:rsidR="00C70CDD" w:rsidRDefault="00C70CDD"/>
  </w:footnote>
  <w:footnote w:type="continuationSeparator" w:id="0">
    <w:p w14:paraId="5E98135C" w14:textId="77777777" w:rsidR="00C70CDD" w:rsidRDefault="00C70CDD" w:rsidP="00EC626B">
      <w:pPr>
        <w:spacing w:after="0" w:line="240" w:lineRule="auto"/>
      </w:pPr>
      <w:r>
        <w:continuationSeparator/>
      </w:r>
    </w:p>
    <w:p w14:paraId="0B2BA96F" w14:textId="77777777" w:rsidR="00C70CDD" w:rsidRDefault="00C70CD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E421F9" w14:textId="77777777" w:rsidR="002C789E" w:rsidRDefault="002C789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F3EA50" w14:textId="77777777" w:rsidR="00F5163A" w:rsidRDefault="00F5163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2C861B" w14:textId="2B616B5D" w:rsidR="00D6487E" w:rsidRDefault="000F5F1F" w:rsidP="00D6487E">
    <w:pPr>
      <w:pStyle w:val="En-tte"/>
    </w:pPr>
    <w:fldSimple w:instr=" STYLEREF  &quot;titre principal&quot;  \* MERGEFORMAT ">
      <w:r w:rsidR="00E92AC0" w:rsidRPr="00E92AC0">
        <w:rPr>
          <w:b/>
          <w:bCs/>
          <w:noProof/>
          <w:lang w:val="fr-FR"/>
        </w:rPr>
        <w:t>151-Integrer des bases</w:t>
      </w:r>
      <w:r w:rsidR="00E92AC0">
        <w:rPr>
          <w:noProof/>
        </w:rPr>
        <w:t xml:space="preserve"> de données dans le web</w:t>
      </w:r>
    </w:fldSimple>
    <w:r w:rsidR="00D6487E">
      <w:t>||</w:t>
    </w:r>
    <w:r w:rsidR="00D6487E">
      <w:fldChar w:fldCharType="begin"/>
    </w:r>
    <w:r w:rsidR="00D6487E">
      <w:instrText xml:space="preserve"> AUTHOR  \* FirstCap  \* MERGEFORMAT </w:instrText>
    </w:r>
    <w:r w:rsidR="00D6487E">
      <w:rPr>
        <w:noProof/>
      </w:rPr>
      <w:fldChar w:fldCharType="end"/>
    </w:r>
  </w:p>
  <w:p w14:paraId="38217EE5" w14:textId="77777777" w:rsidR="00D6487E" w:rsidRDefault="00D6487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0F4F1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40A0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A9203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CDC6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3644D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8F4308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666E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00EF3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7A0D9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1B27A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D3346B"/>
    <w:multiLevelType w:val="hybridMultilevel"/>
    <w:tmpl w:val="4A0041F8"/>
    <w:lvl w:ilvl="0" w:tplc="9D265E88">
      <w:start w:val="1"/>
      <w:numFmt w:val="decimal"/>
      <w:pStyle w:val="ListePucesNumrotes"/>
      <w:lvlText w:val="%1."/>
      <w:lvlJc w:val="left"/>
      <w:pPr>
        <w:ind w:left="1080" w:hanging="360"/>
      </w:pPr>
    </w:lvl>
    <w:lvl w:ilvl="1" w:tplc="100C0019" w:tentative="1">
      <w:start w:val="1"/>
      <w:numFmt w:val="lowerLetter"/>
      <w:lvlText w:val="%2."/>
      <w:lvlJc w:val="left"/>
      <w:pPr>
        <w:ind w:left="1800" w:hanging="360"/>
      </w:pPr>
    </w:lvl>
    <w:lvl w:ilvl="2" w:tplc="100C001B" w:tentative="1">
      <w:start w:val="1"/>
      <w:numFmt w:val="lowerRoman"/>
      <w:lvlText w:val="%3."/>
      <w:lvlJc w:val="right"/>
      <w:pPr>
        <w:ind w:left="2520" w:hanging="180"/>
      </w:pPr>
    </w:lvl>
    <w:lvl w:ilvl="3" w:tplc="100C000F" w:tentative="1">
      <w:start w:val="1"/>
      <w:numFmt w:val="decimal"/>
      <w:lvlText w:val="%4."/>
      <w:lvlJc w:val="left"/>
      <w:pPr>
        <w:ind w:left="3240" w:hanging="360"/>
      </w:pPr>
    </w:lvl>
    <w:lvl w:ilvl="4" w:tplc="100C0019" w:tentative="1">
      <w:start w:val="1"/>
      <w:numFmt w:val="lowerLetter"/>
      <w:lvlText w:val="%5."/>
      <w:lvlJc w:val="left"/>
      <w:pPr>
        <w:ind w:left="3960" w:hanging="360"/>
      </w:pPr>
    </w:lvl>
    <w:lvl w:ilvl="5" w:tplc="100C001B" w:tentative="1">
      <w:start w:val="1"/>
      <w:numFmt w:val="lowerRoman"/>
      <w:lvlText w:val="%6."/>
      <w:lvlJc w:val="right"/>
      <w:pPr>
        <w:ind w:left="4680" w:hanging="180"/>
      </w:pPr>
    </w:lvl>
    <w:lvl w:ilvl="6" w:tplc="100C000F" w:tentative="1">
      <w:start w:val="1"/>
      <w:numFmt w:val="decimal"/>
      <w:lvlText w:val="%7."/>
      <w:lvlJc w:val="left"/>
      <w:pPr>
        <w:ind w:left="5400" w:hanging="360"/>
      </w:pPr>
    </w:lvl>
    <w:lvl w:ilvl="7" w:tplc="100C0019" w:tentative="1">
      <w:start w:val="1"/>
      <w:numFmt w:val="lowerLetter"/>
      <w:lvlText w:val="%8."/>
      <w:lvlJc w:val="left"/>
      <w:pPr>
        <w:ind w:left="6120" w:hanging="360"/>
      </w:pPr>
    </w:lvl>
    <w:lvl w:ilvl="8" w:tplc="10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F045654"/>
    <w:multiLevelType w:val="multilevel"/>
    <w:tmpl w:val="3D869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6877EFC"/>
    <w:multiLevelType w:val="multilevel"/>
    <w:tmpl w:val="CCA67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490072"/>
    <w:multiLevelType w:val="hybridMultilevel"/>
    <w:tmpl w:val="5944E6C2"/>
    <w:lvl w:ilvl="0" w:tplc="4E9AEDF4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820EEA"/>
    <w:multiLevelType w:val="multilevel"/>
    <w:tmpl w:val="F02A0D04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75F76193"/>
    <w:multiLevelType w:val="multilevel"/>
    <w:tmpl w:val="33D6F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55482924">
    <w:abstractNumId w:val="14"/>
  </w:num>
  <w:num w:numId="2" w16cid:durableId="564145604">
    <w:abstractNumId w:val="8"/>
  </w:num>
  <w:num w:numId="3" w16cid:durableId="1411152243">
    <w:abstractNumId w:val="3"/>
  </w:num>
  <w:num w:numId="4" w16cid:durableId="515844729">
    <w:abstractNumId w:val="2"/>
  </w:num>
  <w:num w:numId="5" w16cid:durableId="820148985">
    <w:abstractNumId w:val="1"/>
  </w:num>
  <w:num w:numId="6" w16cid:durableId="1685470226">
    <w:abstractNumId w:val="0"/>
  </w:num>
  <w:num w:numId="7" w16cid:durableId="230507181">
    <w:abstractNumId w:val="9"/>
  </w:num>
  <w:num w:numId="8" w16cid:durableId="2050912215">
    <w:abstractNumId w:val="7"/>
  </w:num>
  <w:num w:numId="9" w16cid:durableId="462162283">
    <w:abstractNumId w:val="6"/>
  </w:num>
  <w:num w:numId="10" w16cid:durableId="1584216674">
    <w:abstractNumId w:val="5"/>
  </w:num>
  <w:num w:numId="11" w16cid:durableId="1966160387">
    <w:abstractNumId w:val="4"/>
  </w:num>
  <w:num w:numId="12" w16cid:durableId="1564834093">
    <w:abstractNumId w:val="13"/>
  </w:num>
  <w:num w:numId="13" w16cid:durableId="1609194274">
    <w:abstractNumId w:val="10"/>
  </w:num>
  <w:num w:numId="14" w16cid:durableId="1148090413">
    <w:abstractNumId w:val="11"/>
  </w:num>
  <w:num w:numId="15" w16cid:durableId="2085684763">
    <w:abstractNumId w:val="12"/>
  </w:num>
  <w:num w:numId="16" w16cid:durableId="10643292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attachedTemplate r:id="rId1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569"/>
    <w:rsid w:val="00002181"/>
    <w:rsid w:val="00003E83"/>
    <w:rsid w:val="00005EF7"/>
    <w:rsid w:val="00010043"/>
    <w:rsid w:val="00017F5C"/>
    <w:rsid w:val="000213DD"/>
    <w:rsid w:val="000231D2"/>
    <w:rsid w:val="000305BF"/>
    <w:rsid w:val="000317A5"/>
    <w:rsid w:val="00031F28"/>
    <w:rsid w:val="0003298F"/>
    <w:rsid w:val="00033310"/>
    <w:rsid w:val="00036212"/>
    <w:rsid w:val="0004296B"/>
    <w:rsid w:val="00044C74"/>
    <w:rsid w:val="000463FC"/>
    <w:rsid w:val="0006050A"/>
    <w:rsid w:val="00065C73"/>
    <w:rsid w:val="0009783A"/>
    <w:rsid w:val="000A5915"/>
    <w:rsid w:val="000A692E"/>
    <w:rsid w:val="000C1299"/>
    <w:rsid w:val="000C4C25"/>
    <w:rsid w:val="000C5FE4"/>
    <w:rsid w:val="000D4144"/>
    <w:rsid w:val="000F09FE"/>
    <w:rsid w:val="000F5F1F"/>
    <w:rsid w:val="0010457F"/>
    <w:rsid w:val="00105F70"/>
    <w:rsid w:val="0011086A"/>
    <w:rsid w:val="00115BD2"/>
    <w:rsid w:val="00122118"/>
    <w:rsid w:val="00122E2E"/>
    <w:rsid w:val="001279FE"/>
    <w:rsid w:val="00132632"/>
    <w:rsid w:val="00140A32"/>
    <w:rsid w:val="00150211"/>
    <w:rsid w:val="0016449D"/>
    <w:rsid w:val="00165D1D"/>
    <w:rsid w:val="00166C2A"/>
    <w:rsid w:val="00167DA8"/>
    <w:rsid w:val="00177740"/>
    <w:rsid w:val="001832BE"/>
    <w:rsid w:val="00193DB2"/>
    <w:rsid w:val="001C2612"/>
    <w:rsid w:val="001C331B"/>
    <w:rsid w:val="001D36C0"/>
    <w:rsid w:val="001E0A18"/>
    <w:rsid w:val="001E1920"/>
    <w:rsid w:val="001E7C85"/>
    <w:rsid w:val="001F156F"/>
    <w:rsid w:val="001F3254"/>
    <w:rsid w:val="001F32A6"/>
    <w:rsid w:val="001F4628"/>
    <w:rsid w:val="001F6CF2"/>
    <w:rsid w:val="001F7B86"/>
    <w:rsid w:val="00202C0F"/>
    <w:rsid w:val="00213085"/>
    <w:rsid w:val="00224185"/>
    <w:rsid w:val="002244C2"/>
    <w:rsid w:val="002245FD"/>
    <w:rsid w:val="00234135"/>
    <w:rsid w:val="002401B1"/>
    <w:rsid w:val="00240AA5"/>
    <w:rsid w:val="00245637"/>
    <w:rsid w:val="00247BA3"/>
    <w:rsid w:val="00254151"/>
    <w:rsid w:val="0026291D"/>
    <w:rsid w:val="00263464"/>
    <w:rsid w:val="002650FA"/>
    <w:rsid w:val="0026595E"/>
    <w:rsid w:val="00267CF9"/>
    <w:rsid w:val="00270EA8"/>
    <w:rsid w:val="002767F5"/>
    <w:rsid w:val="00277246"/>
    <w:rsid w:val="002825D3"/>
    <w:rsid w:val="0028668D"/>
    <w:rsid w:val="00293842"/>
    <w:rsid w:val="00295FF5"/>
    <w:rsid w:val="002C1FDD"/>
    <w:rsid w:val="002C789E"/>
    <w:rsid w:val="002E5C43"/>
    <w:rsid w:val="002E7443"/>
    <w:rsid w:val="002F40EA"/>
    <w:rsid w:val="002F6482"/>
    <w:rsid w:val="00301775"/>
    <w:rsid w:val="003077E5"/>
    <w:rsid w:val="00310101"/>
    <w:rsid w:val="00320059"/>
    <w:rsid w:val="003310AC"/>
    <w:rsid w:val="00334D05"/>
    <w:rsid w:val="0034127E"/>
    <w:rsid w:val="00360ABD"/>
    <w:rsid w:val="00360BA9"/>
    <w:rsid w:val="003627C0"/>
    <w:rsid w:val="003635B9"/>
    <w:rsid w:val="00367CF2"/>
    <w:rsid w:val="00375330"/>
    <w:rsid w:val="00377BB6"/>
    <w:rsid w:val="00387F82"/>
    <w:rsid w:val="00390501"/>
    <w:rsid w:val="003B6BC9"/>
    <w:rsid w:val="003C5233"/>
    <w:rsid w:val="003D0397"/>
    <w:rsid w:val="003D4606"/>
    <w:rsid w:val="003D5475"/>
    <w:rsid w:val="003D7397"/>
    <w:rsid w:val="00400865"/>
    <w:rsid w:val="00411F25"/>
    <w:rsid w:val="004204AA"/>
    <w:rsid w:val="00430643"/>
    <w:rsid w:val="00433151"/>
    <w:rsid w:val="00441676"/>
    <w:rsid w:val="00442118"/>
    <w:rsid w:val="004458A3"/>
    <w:rsid w:val="00446B17"/>
    <w:rsid w:val="004518A1"/>
    <w:rsid w:val="004522ED"/>
    <w:rsid w:val="00463308"/>
    <w:rsid w:val="0047245C"/>
    <w:rsid w:val="00473B58"/>
    <w:rsid w:val="004810D0"/>
    <w:rsid w:val="00485FB0"/>
    <w:rsid w:val="004949A6"/>
    <w:rsid w:val="0049733D"/>
    <w:rsid w:val="004A2ECD"/>
    <w:rsid w:val="004A431A"/>
    <w:rsid w:val="004A4825"/>
    <w:rsid w:val="004A65CC"/>
    <w:rsid w:val="004B0268"/>
    <w:rsid w:val="004B5A1C"/>
    <w:rsid w:val="004B7359"/>
    <w:rsid w:val="004C1A62"/>
    <w:rsid w:val="004C3C10"/>
    <w:rsid w:val="004C6D7C"/>
    <w:rsid w:val="004F185F"/>
    <w:rsid w:val="004F372D"/>
    <w:rsid w:val="004F74E1"/>
    <w:rsid w:val="0050078E"/>
    <w:rsid w:val="005072E9"/>
    <w:rsid w:val="00507AE4"/>
    <w:rsid w:val="0051581E"/>
    <w:rsid w:val="00515A57"/>
    <w:rsid w:val="005240AC"/>
    <w:rsid w:val="0052686C"/>
    <w:rsid w:val="005311A5"/>
    <w:rsid w:val="005360DB"/>
    <w:rsid w:val="00546CC0"/>
    <w:rsid w:val="00552331"/>
    <w:rsid w:val="005735F6"/>
    <w:rsid w:val="00573DC9"/>
    <w:rsid w:val="00577150"/>
    <w:rsid w:val="00582AE4"/>
    <w:rsid w:val="00590B55"/>
    <w:rsid w:val="005B5856"/>
    <w:rsid w:val="005B6BDD"/>
    <w:rsid w:val="005B7077"/>
    <w:rsid w:val="005C1723"/>
    <w:rsid w:val="005C75E3"/>
    <w:rsid w:val="005D1936"/>
    <w:rsid w:val="005D5402"/>
    <w:rsid w:val="005D621A"/>
    <w:rsid w:val="005E228D"/>
    <w:rsid w:val="005F3327"/>
    <w:rsid w:val="0060710C"/>
    <w:rsid w:val="00607B88"/>
    <w:rsid w:val="006118A4"/>
    <w:rsid w:val="00613049"/>
    <w:rsid w:val="00613471"/>
    <w:rsid w:val="006148B9"/>
    <w:rsid w:val="006204B6"/>
    <w:rsid w:val="006279D7"/>
    <w:rsid w:val="00646C4F"/>
    <w:rsid w:val="00652018"/>
    <w:rsid w:val="00665F6E"/>
    <w:rsid w:val="0066793C"/>
    <w:rsid w:val="00681774"/>
    <w:rsid w:val="00681B3A"/>
    <w:rsid w:val="006821EF"/>
    <w:rsid w:val="00684E4F"/>
    <w:rsid w:val="006852C3"/>
    <w:rsid w:val="00692ED1"/>
    <w:rsid w:val="00692F11"/>
    <w:rsid w:val="006930F2"/>
    <w:rsid w:val="00696E81"/>
    <w:rsid w:val="006A2319"/>
    <w:rsid w:val="006A3CD5"/>
    <w:rsid w:val="006A3CDF"/>
    <w:rsid w:val="006C2A80"/>
    <w:rsid w:val="006C48F2"/>
    <w:rsid w:val="006D015A"/>
    <w:rsid w:val="006E15F2"/>
    <w:rsid w:val="006E40EA"/>
    <w:rsid w:val="00701903"/>
    <w:rsid w:val="0070571E"/>
    <w:rsid w:val="0071448C"/>
    <w:rsid w:val="0072098B"/>
    <w:rsid w:val="00730430"/>
    <w:rsid w:val="00734EA8"/>
    <w:rsid w:val="00737A6C"/>
    <w:rsid w:val="007475C4"/>
    <w:rsid w:val="00764FCC"/>
    <w:rsid w:val="00765711"/>
    <w:rsid w:val="00765F45"/>
    <w:rsid w:val="0076727E"/>
    <w:rsid w:val="007719C9"/>
    <w:rsid w:val="00774628"/>
    <w:rsid w:val="00774E1E"/>
    <w:rsid w:val="007810B4"/>
    <w:rsid w:val="007877E9"/>
    <w:rsid w:val="00792045"/>
    <w:rsid w:val="00795CEF"/>
    <w:rsid w:val="007975EC"/>
    <w:rsid w:val="007A114B"/>
    <w:rsid w:val="007A17E8"/>
    <w:rsid w:val="007A2D48"/>
    <w:rsid w:val="007B3FD5"/>
    <w:rsid w:val="007B4024"/>
    <w:rsid w:val="007C09BD"/>
    <w:rsid w:val="007C4826"/>
    <w:rsid w:val="007D5FD0"/>
    <w:rsid w:val="007D7D4D"/>
    <w:rsid w:val="007E12A2"/>
    <w:rsid w:val="007E136F"/>
    <w:rsid w:val="007F5E03"/>
    <w:rsid w:val="00807358"/>
    <w:rsid w:val="00825D9E"/>
    <w:rsid w:val="00832DFE"/>
    <w:rsid w:val="008348CF"/>
    <w:rsid w:val="0084139F"/>
    <w:rsid w:val="0084437F"/>
    <w:rsid w:val="008558A4"/>
    <w:rsid w:val="0086052D"/>
    <w:rsid w:val="008623E5"/>
    <w:rsid w:val="00866373"/>
    <w:rsid w:val="00870AD2"/>
    <w:rsid w:val="00872BA0"/>
    <w:rsid w:val="0088548F"/>
    <w:rsid w:val="008A1161"/>
    <w:rsid w:val="008A3FA4"/>
    <w:rsid w:val="008C069B"/>
    <w:rsid w:val="008C225F"/>
    <w:rsid w:val="008C46BD"/>
    <w:rsid w:val="008C71E1"/>
    <w:rsid w:val="008C7F5C"/>
    <w:rsid w:val="008D0C92"/>
    <w:rsid w:val="008D7D8F"/>
    <w:rsid w:val="008E033F"/>
    <w:rsid w:val="008E7D94"/>
    <w:rsid w:val="008F7218"/>
    <w:rsid w:val="00911996"/>
    <w:rsid w:val="00913C34"/>
    <w:rsid w:val="009141DD"/>
    <w:rsid w:val="00933117"/>
    <w:rsid w:val="0093327C"/>
    <w:rsid w:val="00934CEC"/>
    <w:rsid w:val="009350A5"/>
    <w:rsid w:val="009362D7"/>
    <w:rsid w:val="00936BDE"/>
    <w:rsid w:val="009410D3"/>
    <w:rsid w:val="00947957"/>
    <w:rsid w:val="00954C06"/>
    <w:rsid w:val="00963761"/>
    <w:rsid w:val="00981FC2"/>
    <w:rsid w:val="00984B56"/>
    <w:rsid w:val="009874DA"/>
    <w:rsid w:val="009965B5"/>
    <w:rsid w:val="009A06F9"/>
    <w:rsid w:val="009A224A"/>
    <w:rsid w:val="009A3304"/>
    <w:rsid w:val="009A5802"/>
    <w:rsid w:val="009A6046"/>
    <w:rsid w:val="009B0A2B"/>
    <w:rsid w:val="009B7479"/>
    <w:rsid w:val="009D4ABC"/>
    <w:rsid w:val="009D692E"/>
    <w:rsid w:val="009E0C72"/>
    <w:rsid w:val="009E6197"/>
    <w:rsid w:val="009E67E5"/>
    <w:rsid w:val="009F3906"/>
    <w:rsid w:val="009F430E"/>
    <w:rsid w:val="00A00354"/>
    <w:rsid w:val="00A022C2"/>
    <w:rsid w:val="00A2340A"/>
    <w:rsid w:val="00A2431E"/>
    <w:rsid w:val="00A24556"/>
    <w:rsid w:val="00A264E7"/>
    <w:rsid w:val="00A31C0D"/>
    <w:rsid w:val="00A3444C"/>
    <w:rsid w:val="00A36FB3"/>
    <w:rsid w:val="00A41CD5"/>
    <w:rsid w:val="00A434D2"/>
    <w:rsid w:val="00A43A78"/>
    <w:rsid w:val="00A508A5"/>
    <w:rsid w:val="00A5218B"/>
    <w:rsid w:val="00A66E61"/>
    <w:rsid w:val="00A70803"/>
    <w:rsid w:val="00A77CA9"/>
    <w:rsid w:val="00A821D9"/>
    <w:rsid w:val="00A824A0"/>
    <w:rsid w:val="00A83DAE"/>
    <w:rsid w:val="00A93260"/>
    <w:rsid w:val="00AA540D"/>
    <w:rsid w:val="00AB21F0"/>
    <w:rsid w:val="00AD198F"/>
    <w:rsid w:val="00AD1F6E"/>
    <w:rsid w:val="00AD6F27"/>
    <w:rsid w:val="00AE3E58"/>
    <w:rsid w:val="00AE5043"/>
    <w:rsid w:val="00AE7E3F"/>
    <w:rsid w:val="00AE7FC0"/>
    <w:rsid w:val="00B14D6F"/>
    <w:rsid w:val="00B14E16"/>
    <w:rsid w:val="00B23CD3"/>
    <w:rsid w:val="00B3424C"/>
    <w:rsid w:val="00B35C75"/>
    <w:rsid w:val="00B46555"/>
    <w:rsid w:val="00B47099"/>
    <w:rsid w:val="00B5576D"/>
    <w:rsid w:val="00B6005F"/>
    <w:rsid w:val="00B6586F"/>
    <w:rsid w:val="00B66FFB"/>
    <w:rsid w:val="00B8318F"/>
    <w:rsid w:val="00BA3766"/>
    <w:rsid w:val="00BA746F"/>
    <w:rsid w:val="00BB4191"/>
    <w:rsid w:val="00BB43DD"/>
    <w:rsid w:val="00BC27C7"/>
    <w:rsid w:val="00BD2B6D"/>
    <w:rsid w:val="00BD560C"/>
    <w:rsid w:val="00BF6B53"/>
    <w:rsid w:val="00C0054F"/>
    <w:rsid w:val="00C01E56"/>
    <w:rsid w:val="00C0443B"/>
    <w:rsid w:val="00C13E3F"/>
    <w:rsid w:val="00C22336"/>
    <w:rsid w:val="00C24B3C"/>
    <w:rsid w:val="00C302BB"/>
    <w:rsid w:val="00C30B16"/>
    <w:rsid w:val="00C32419"/>
    <w:rsid w:val="00C32963"/>
    <w:rsid w:val="00C42429"/>
    <w:rsid w:val="00C426B5"/>
    <w:rsid w:val="00C61D1D"/>
    <w:rsid w:val="00C61E47"/>
    <w:rsid w:val="00C65ED6"/>
    <w:rsid w:val="00C6751F"/>
    <w:rsid w:val="00C70CDD"/>
    <w:rsid w:val="00C767F7"/>
    <w:rsid w:val="00C77A3A"/>
    <w:rsid w:val="00C84D45"/>
    <w:rsid w:val="00C87503"/>
    <w:rsid w:val="00C9112F"/>
    <w:rsid w:val="00C9342D"/>
    <w:rsid w:val="00C953E3"/>
    <w:rsid w:val="00CA7378"/>
    <w:rsid w:val="00CB5A69"/>
    <w:rsid w:val="00CC10B6"/>
    <w:rsid w:val="00CC17FE"/>
    <w:rsid w:val="00CC5FB6"/>
    <w:rsid w:val="00CE1FAE"/>
    <w:rsid w:val="00CF0BD6"/>
    <w:rsid w:val="00CF36AD"/>
    <w:rsid w:val="00D00F76"/>
    <w:rsid w:val="00D028D9"/>
    <w:rsid w:val="00D03904"/>
    <w:rsid w:val="00D0663F"/>
    <w:rsid w:val="00D31C19"/>
    <w:rsid w:val="00D31DA9"/>
    <w:rsid w:val="00D406B7"/>
    <w:rsid w:val="00D431CF"/>
    <w:rsid w:val="00D47EE6"/>
    <w:rsid w:val="00D53C93"/>
    <w:rsid w:val="00D53EB7"/>
    <w:rsid w:val="00D602BC"/>
    <w:rsid w:val="00D61BA5"/>
    <w:rsid w:val="00D6487E"/>
    <w:rsid w:val="00D65BC5"/>
    <w:rsid w:val="00D65E36"/>
    <w:rsid w:val="00D67B49"/>
    <w:rsid w:val="00D7643C"/>
    <w:rsid w:val="00D9055E"/>
    <w:rsid w:val="00DA1537"/>
    <w:rsid w:val="00DA561D"/>
    <w:rsid w:val="00DA6E1D"/>
    <w:rsid w:val="00DC6288"/>
    <w:rsid w:val="00DD192A"/>
    <w:rsid w:val="00DD5317"/>
    <w:rsid w:val="00DE196C"/>
    <w:rsid w:val="00DE560B"/>
    <w:rsid w:val="00DE72B9"/>
    <w:rsid w:val="00DF5B1E"/>
    <w:rsid w:val="00DF6681"/>
    <w:rsid w:val="00E06494"/>
    <w:rsid w:val="00E1127E"/>
    <w:rsid w:val="00E31A6B"/>
    <w:rsid w:val="00E4371F"/>
    <w:rsid w:val="00E43EC0"/>
    <w:rsid w:val="00E44DB8"/>
    <w:rsid w:val="00E45569"/>
    <w:rsid w:val="00E52A15"/>
    <w:rsid w:val="00E549E2"/>
    <w:rsid w:val="00E5613D"/>
    <w:rsid w:val="00E63235"/>
    <w:rsid w:val="00E65E66"/>
    <w:rsid w:val="00E70944"/>
    <w:rsid w:val="00E77E0D"/>
    <w:rsid w:val="00E83E5A"/>
    <w:rsid w:val="00E92AC0"/>
    <w:rsid w:val="00EA01E5"/>
    <w:rsid w:val="00EA34A5"/>
    <w:rsid w:val="00EA7FF0"/>
    <w:rsid w:val="00EB2324"/>
    <w:rsid w:val="00EB341C"/>
    <w:rsid w:val="00EB4F20"/>
    <w:rsid w:val="00EC35E0"/>
    <w:rsid w:val="00EC626B"/>
    <w:rsid w:val="00EC7B6C"/>
    <w:rsid w:val="00EC7CB6"/>
    <w:rsid w:val="00ED536D"/>
    <w:rsid w:val="00ED70B6"/>
    <w:rsid w:val="00EE6CF8"/>
    <w:rsid w:val="00F01A54"/>
    <w:rsid w:val="00F020DC"/>
    <w:rsid w:val="00F02574"/>
    <w:rsid w:val="00F03670"/>
    <w:rsid w:val="00F1328B"/>
    <w:rsid w:val="00F14157"/>
    <w:rsid w:val="00F22F33"/>
    <w:rsid w:val="00F24F47"/>
    <w:rsid w:val="00F322B2"/>
    <w:rsid w:val="00F35C8F"/>
    <w:rsid w:val="00F41875"/>
    <w:rsid w:val="00F5163A"/>
    <w:rsid w:val="00F56A20"/>
    <w:rsid w:val="00F56ED0"/>
    <w:rsid w:val="00F65EFB"/>
    <w:rsid w:val="00F70704"/>
    <w:rsid w:val="00F827B8"/>
    <w:rsid w:val="00F93BA6"/>
    <w:rsid w:val="00F942E4"/>
    <w:rsid w:val="00F96EB8"/>
    <w:rsid w:val="00FA281C"/>
    <w:rsid w:val="00FA4042"/>
    <w:rsid w:val="00FA4110"/>
    <w:rsid w:val="00FA4456"/>
    <w:rsid w:val="00FC4300"/>
    <w:rsid w:val="00FD17D2"/>
    <w:rsid w:val="00FE22E8"/>
    <w:rsid w:val="00FF27F2"/>
    <w:rsid w:val="00FF2A30"/>
    <w:rsid w:val="00FF4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3FBBD0B"/>
  <w15:docId w15:val="{69CC0A88-03C7-4EAA-B78B-3D0709495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FC2"/>
    <w:rPr>
      <w:rFonts w:ascii="Arial" w:hAnsi="Arial"/>
    </w:rPr>
  </w:style>
  <w:style w:type="paragraph" w:styleId="Titre1">
    <w:name w:val="heading 1"/>
    <w:basedOn w:val="Normal"/>
    <w:next w:val="Normal"/>
    <w:link w:val="Titre1Car"/>
    <w:uiPriority w:val="9"/>
    <w:qFormat/>
    <w:rsid w:val="00EC7B6C"/>
    <w:pPr>
      <w:keepNext/>
      <w:keepLines/>
      <w:numPr>
        <w:numId w:val="1"/>
      </w:numPr>
      <w:spacing w:after="6" w:line="276" w:lineRule="auto"/>
      <w:ind w:left="431" w:hanging="431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C7B6C"/>
    <w:pPr>
      <w:keepNext/>
      <w:keepLines/>
      <w:numPr>
        <w:ilvl w:val="1"/>
        <w:numId w:val="1"/>
      </w:numPr>
      <w:spacing w:before="12" w:after="12" w:line="276" w:lineRule="auto"/>
      <w:ind w:left="862" w:hanging="578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Titre3">
    <w:name w:val="heading 3"/>
    <w:basedOn w:val="Normal"/>
    <w:link w:val="Titre3Car"/>
    <w:uiPriority w:val="9"/>
    <w:unhideWhenUsed/>
    <w:qFormat/>
    <w:rsid w:val="00EC7B6C"/>
    <w:pPr>
      <w:keepNext/>
      <w:keepLines/>
      <w:numPr>
        <w:ilvl w:val="2"/>
        <w:numId w:val="1"/>
      </w:numPr>
      <w:spacing w:after="6" w:line="276" w:lineRule="auto"/>
      <w:ind w:left="1287"/>
      <w:outlineLvl w:val="2"/>
    </w:pPr>
    <w:rPr>
      <w:rFonts w:eastAsiaTheme="majorEastAsia" w:cstheme="majorBidi"/>
      <w:b/>
      <w:bCs/>
      <w:noProof/>
    </w:rPr>
  </w:style>
  <w:style w:type="paragraph" w:styleId="Titre4">
    <w:name w:val="heading 4"/>
    <w:basedOn w:val="Normal"/>
    <w:link w:val="Titre4Car"/>
    <w:autoRedefine/>
    <w:uiPriority w:val="9"/>
    <w:unhideWhenUsed/>
    <w:qFormat/>
    <w:rsid w:val="00DE72B9"/>
    <w:pPr>
      <w:keepNext/>
      <w:keepLines/>
      <w:numPr>
        <w:ilvl w:val="3"/>
        <w:numId w:val="1"/>
      </w:numPr>
      <w:spacing w:after="10" w:line="240" w:lineRule="auto"/>
      <w:ind w:left="1599" w:hanging="862"/>
      <w:outlineLvl w:val="3"/>
    </w:pPr>
    <w:rPr>
      <w:rFonts w:eastAsiaTheme="majorEastAsia" w:cstheme="majorBidi"/>
      <w:b/>
      <w:bCs/>
      <w:iCs/>
      <w:lang w:val="en-US" w:eastAsia="fr-FR"/>
    </w:rPr>
  </w:style>
  <w:style w:type="paragraph" w:styleId="Titre5">
    <w:name w:val="heading 5"/>
    <w:basedOn w:val="Normal"/>
    <w:link w:val="Titre5Car"/>
    <w:uiPriority w:val="9"/>
    <w:unhideWhenUsed/>
    <w:qFormat/>
    <w:rsid w:val="00EC7B6C"/>
    <w:pPr>
      <w:keepNext/>
      <w:keepLines/>
      <w:numPr>
        <w:ilvl w:val="4"/>
        <w:numId w:val="1"/>
      </w:numPr>
      <w:spacing w:after="6" w:line="240" w:lineRule="auto"/>
      <w:ind w:left="1916" w:hanging="1009"/>
      <w:outlineLvl w:val="4"/>
    </w:pPr>
    <w:rPr>
      <w:rFonts w:eastAsiaTheme="majorEastAsia" w:cstheme="majorBidi"/>
      <w:color w:val="1F3763" w:themeColor="accent1" w:themeShade="7F"/>
      <w:sz w:val="20"/>
      <w:lang w:eastAsia="fr-FR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EC7B6C"/>
    <w:pPr>
      <w:keepNext/>
      <w:keepLines/>
      <w:numPr>
        <w:ilvl w:val="5"/>
        <w:numId w:val="1"/>
      </w:numPr>
      <w:spacing w:before="40" w:after="0" w:line="240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lang w:eastAsia="fr-FR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C7B6C"/>
    <w:pPr>
      <w:keepNext/>
      <w:keepLines/>
      <w:numPr>
        <w:ilvl w:val="6"/>
        <w:numId w:val="1"/>
      </w:numPr>
      <w:spacing w:before="40" w:after="0" w:line="240" w:lineRule="auto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lang w:eastAsia="fr-FR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C7B6C"/>
    <w:pPr>
      <w:keepNext/>
      <w:keepLines/>
      <w:numPr>
        <w:ilvl w:val="7"/>
        <w:numId w:val="1"/>
      </w:numPr>
      <w:spacing w:before="4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fr-FR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C7B6C"/>
    <w:pPr>
      <w:keepNext/>
      <w:keepLines/>
      <w:numPr>
        <w:ilvl w:val="8"/>
        <w:numId w:val="1"/>
      </w:numPr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C7B6C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EC7B6C"/>
    <w:rPr>
      <w:rFonts w:ascii="Arial" w:eastAsiaTheme="majorEastAsia" w:hAnsi="Arial" w:cstheme="majorBidi"/>
      <w:b/>
      <w:bCs/>
      <w:sz w:val="24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EC7B6C"/>
    <w:rPr>
      <w:rFonts w:ascii="Arial" w:eastAsiaTheme="majorEastAsia" w:hAnsi="Arial" w:cstheme="majorBidi"/>
      <w:b/>
      <w:bCs/>
      <w:noProof/>
    </w:rPr>
  </w:style>
  <w:style w:type="character" w:customStyle="1" w:styleId="Titre4Car">
    <w:name w:val="Titre 4 Car"/>
    <w:basedOn w:val="Policepardfaut"/>
    <w:link w:val="Titre4"/>
    <w:uiPriority w:val="9"/>
    <w:rsid w:val="00DE72B9"/>
    <w:rPr>
      <w:rFonts w:ascii="Arial" w:eastAsiaTheme="majorEastAsia" w:hAnsi="Arial" w:cstheme="majorBidi"/>
      <w:b/>
      <w:bCs/>
      <w:iCs/>
      <w:lang w:val="en-US" w:eastAsia="fr-FR"/>
    </w:rPr>
  </w:style>
  <w:style w:type="character" w:customStyle="1" w:styleId="Titre5Car">
    <w:name w:val="Titre 5 Car"/>
    <w:basedOn w:val="Policepardfaut"/>
    <w:link w:val="Titre5"/>
    <w:uiPriority w:val="9"/>
    <w:rsid w:val="00EC7B6C"/>
    <w:rPr>
      <w:rFonts w:ascii="Arial" w:eastAsiaTheme="majorEastAsia" w:hAnsi="Arial" w:cstheme="majorBidi"/>
      <w:color w:val="1F3763" w:themeColor="accent1" w:themeShade="7F"/>
      <w:sz w:val="20"/>
      <w:lang w:eastAsia="fr-FR"/>
    </w:rPr>
  </w:style>
  <w:style w:type="character" w:customStyle="1" w:styleId="Titre6Car">
    <w:name w:val="Titre 6 Car"/>
    <w:basedOn w:val="Policepardfaut"/>
    <w:link w:val="Titre6"/>
    <w:uiPriority w:val="9"/>
    <w:rsid w:val="00EC7B6C"/>
    <w:rPr>
      <w:rFonts w:asciiTheme="majorHAnsi" w:eastAsiaTheme="majorEastAsia" w:hAnsiTheme="majorHAnsi" w:cstheme="majorBidi"/>
      <w:color w:val="1F3763" w:themeColor="accent1" w:themeShade="7F"/>
      <w:lang w:eastAsia="fr-FR"/>
    </w:rPr>
  </w:style>
  <w:style w:type="character" w:customStyle="1" w:styleId="Titre7Car">
    <w:name w:val="Titre 7 Car"/>
    <w:basedOn w:val="Policepardfaut"/>
    <w:link w:val="Titre7"/>
    <w:uiPriority w:val="9"/>
    <w:semiHidden/>
    <w:rsid w:val="00EC7B6C"/>
    <w:rPr>
      <w:rFonts w:asciiTheme="majorHAnsi" w:eastAsiaTheme="majorEastAsia" w:hAnsiTheme="majorHAnsi" w:cstheme="majorBidi"/>
      <w:i/>
      <w:iCs/>
      <w:color w:val="1F3763" w:themeColor="accent1" w:themeShade="7F"/>
      <w:lang w:eastAsia="fr-FR"/>
    </w:rPr>
  </w:style>
  <w:style w:type="character" w:customStyle="1" w:styleId="Titre8Car">
    <w:name w:val="Titre 8 Car"/>
    <w:basedOn w:val="Policepardfaut"/>
    <w:link w:val="Titre8"/>
    <w:uiPriority w:val="9"/>
    <w:semiHidden/>
    <w:rsid w:val="00EC7B6C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EC7B6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paragraph" w:customStyle="1" w:styleId="titreprincipal">
    <w:name w:val="titre principal"/>
    <w:basedOn w:val="Normal"/>
    <w:qFormat/>
    <w:rsid w:val="00EC626B"/>
    <w:pPr>
      <w:spacing w:before="2880" w:after="720"/>
      <w:jc w:val="center"/>
    </w:pPr>
    <w:rPr>
      <w:sz w:val="96"/>
    </w:rPr>
  </w:style>
  <w:style w:type="character" w:styleId="Textedelespacerserv">
    <w:name w:val="Placeholder Text"/>
    <w:basedOn w:val="Policepardfaut"/>
    <w:uiPriority w:val="99"/>
    <w:semiHidden/>
    <w:rsid w:val="003627C0"/>
    <w:rPr>
      <w:color w:val="808080"/>
    </w:rPr>
  </w:style>
  <w:style w:type="paragraph" w:customStyle="1" w:styleId="TitreTM">
    <w:name w:val="Titre_TM"/>
    <w:basedOn w:val="titreprincipal"/>
    <w:next w:val="Normal"/>
    <w:qFormat/>
    <w:rsid w:val="006A2319"/>
    <w:pPr>
      <w:pBdr>
        <w:top w:val="single" w:sz="12" w:space="2" w:color="auto"/>
        <w:left w:val="single" w:sz="12" w:space="4" w:color="auto"/>
        <w:bottom w:val="single" w:sz="12" w:space="2" w:color="auto"/>
        <w:right w:val="single" w:sz="12" w:space="4" w:color="auto"/>
      </w:pBdr>
      <w:spacing w:before="40"/>
    </w:pPr>
    <w:rPr>
      <w:sz w:val="32"/>
    </w:rPr>
  </w:style>
  <w:style w:type="paragraph" w:customStyle="1" w:styleId="prenomnom">
    <w:name w:val="prenomnom"/>
    <w:basedOn w:val="Normal"/>
    <w:qFormat/>
    <w:rsid w:val="003627C0"/>
    <w:pPr>
      <w:tabs>
        <w:tab w:val="left" w:pos="2182"/>
      </w:tabs>
      <w:spacing w:before="600"/>
      <w:jc w:val="center"/>
    </w:pPr>
    <w:rPr>
      <w:sz w:val="28"/>
    </w:rPr>
  </w:style>
  <w:style w:type="paragraph" w:customStyle="1" w:styleId="dates">
    <w:name w:val="dates"/>
    <w:basedOn w:val="TitreTM"/>
    <w:qFormat/>
    <w:rsid w:val="002C789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0" w:after="0" w:line="240" w:lineRule="auto"/>
    </w:pPr>
    <w:rPr>
      <w:sz w:val="20"/>
    </w:rPr>
  </w:style>
  <w:style w:type="paragraph" w:styleId="En-tte">
    <w:name w:val="header"/>
    <w:basedOn w:val="Normal"/>
    <w:link w:val="En-tteCar"/>
    <w:uiPriority w:val="99"/>
    <w:unhideWhenUsed/>
    <w:rsid w:val="00F56ED0"/>
    <w:pPr>
      <w:tabs>
        <w:tab w:val="center" w:pos="4536"/>
        <w:tab w:val="right" w:pos="9072"/>
      </w:tabs>
      <w:spacing w:after="0" w:line="240" w:lineRule="auto"/>
      <w:jc w:val="center"/>
    </w:pPr>
  </w:style>
  <w:style w:type="character" w:customStyle="1" w:styleId="En-tteCar">
    <w:name w:val="En-tête Car"/>
    <w:basedOn w:val="Policepardfaut"/>
    <w:link w:val="En-tte"/>
    <w:uiPriority w:val="99"/>
    <w:rsid w:val="00F56ED0"/>
  </w:style>
  <w:style w:type="paragraph" w:styleId="Pieddepage">
    <w:name w:val="footer"/>
    <w:basedOn w:val="Normal"/>
    <w:link w:val="PieddepageCar"/>
    <w:uiPriority w:val="99"/>
    <w:unhideWhenUsed/>
    <w:rsid w:val="00F56E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56ED0"/>
  </w:style>
  <w:style w:type="character" w:styleId="Lienhypertexte">
    <w:name w:val="Hyperlink"/>
    <w:basedOn w:val="Policepardfaut"/>
    <w:uiPriority w:val="99"/>
    <w:unhideWhenUsed/>
    <w:rsid w:val="00EC626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C626B"/>
    <w:rPr>
      <w:color w:val="605E5C"/>
      <w:shd w:val="clear" w:color="auto" w:fill="E1DFDD"/>
    </w:rPr>
  </w:style>
  <w:style w:type="paragraph" w:customStyle="1" w:styleId="datesmodule">
    <w:name w:val="datesmodule"/>
    <w:basedOn w:val="dates"/>
    <w:qFormat/>
    <w:rsid w:val="00EC7B6C"/>
    <w:pPr>
      <w:spacing w:before="360"/>
      <w:jc w:val="right"/>
    </w:pPr>
  </w:style>
  <w:style w:type="paragraph" w:styleId="TM1">
    <w:name w:val="toc 1"/>
    <w:basedOn w:val="Normal"/>
    <w:next w:val="Normal"/>
    <w:autoRedefine/>
    <w:uiPriority w:val="39"/>
    <w:unhideWhenUsed/>
    <w:rsid w:val="00613049"/>
    <w:pPr>
      <w:tabs>
        <w:tab w:val="left" w:pos="440"/>
        <w:tab w:val="right" w:leader="underscore" w:pos="9062"/>
      </w:tabs>
      <w:spacing w:before="120" w:after="0"/>
    </w:pPr>
    <w:rPr>
      <w:b/>
      <w:bCs/>
      <w:i/>
      <w:iCs/>
      <w:noProof/>
      <w:sz w:val="24"/>
      <w:szCs w:val="24"/>
      <w:lang w:val="fr-FR"/>
    </w:rPr>
  </w:style>
  <w:style w:type="paragraph" w:styleId="TM2">
    <w:name w:val="toc 2"/>
    <w:basedOn w:val="Normal"/>
    <w:next w:val="Normal"/>
    <w:autoRedefine/>
    <w:uiPriority w:val="39"/>
    <w:unhideWhenUsed/>
    <w:rsid w:val="00EC7B6C"/>
    <w:pPr>
      <w:spacing w:before="120" w:after="0"/>
      <w:ind w:left="220"/>
    </w:pPr>
    <w:rPr>
      <w:b/>
      <w:bCs/>
    </w:rPr>
  </w:style>
  <w:style w:type="paragraph" w:styleId="TM3">
    <w:name w:val="toc 3"/>
    <w:basedOn w:val="Normal"/>
    <w:next w:val="Normal"/>
    <w:autoRedefine/>
    <w:uiPriority w:val="39"/>
    <w:unhideWhenUsed/>
    <w:rsid w:val="00EC7B6C"/>
    <w:pPr>
      <w:spacing w:after="0"/>
      <w:ind w:left="440"/>
    </w:pPr>
    <w:rPr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EC7B6C"/>
    <w:pPr>
      <w:spacing w:after="0"/>
      <w:ind w:left="660"/>
    </w:pPr>
    <w:rPr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EC7B6C"/>
    <w:pPr>
      <w:spacing w:after="0"/>
      <w:ind w:left="880"/>
    </w:pPr>
    <w:rPr>
      <w:sz w:val="20"/>
      <w:szCs w:val="20"/>
    </w:rPr>
  </w:style>
  <w:style w:type="paragraph" w:customStyle="1" w:styleId="titredeux">
    <w:name w:val="titredeux"/>
    <w:basedOn w:val="TitreTM"/>
    <w:qFormat/>
    <w:rsid w:val="00DE72B9"/>
  </w:style>
  <w:style w:type="paragraph" w:customStyle="1" w:styleId="notesdebasdepage">
    <w:name w:val="notes de bas de page"/>
    <w:basedOn w:val="Pieddepage"/>
    <w:qFormat/>
    <w:rsid w:val="00F56ED0"/>
    <w:rPr>
      <w:sz w:val="16"/>
    </w:rPr>
  </w:style>
  <w:style w:type="paragraph" w:customStyle="1" w:styleId="CGras">
    <w:name w:val="C_Gras"/>
    <w:basedOn w:val="Titre1"/>
    <w:link w:val="CGrasCar"/>
    <w:qFormat/>
    <w:rsid w:val="00EB4F20"/>
  </w:style>
  <w:style w:type="paragraph" w:customStyle="1" w:styleId="CGrasItalique">
    <w:name w:val="C_GrasItalique"/>
    <w:basedOn w:val="CGras"/>
    <w:link w:val="CGrasItaliqueCar"/>
    <w:qFormat/>
    <w:rsid w:val="007C4826"/>
    <w:rPr>
      <w:i/>
    </w:rPr>
  </w:style>
  <w:style w:type="character" w:customStyle="1" w:styleId="CGrasCar">
    <w:name w:val="C_Gras Car"/>
    <w:basedOn w:val="Policepardfaut"/>
    <w:link w:val="CGras"/>
    <w:rsid w:val="00EB4F20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CGrasItaliqueCar">
    <w:name w:val="C_GrasItalique Car"/>
    <w:basedOn w:val="CGrasCar"/>
    <w:link w:val="CGrasItalique"/>
    <w:rsid w:val="008558A4"/>
    <w:rPr>
      <w:rFonts w:ascii="Arial" w:eastAsiaTheme="majorEastAsia" w:hAnsi="Arial" w:cstheme="majorBidi"/>
      <w:b/>
      <w:bCs/>
      <w:i/>
      <w:sz w:val="28"/>
      <w:szCs w:val="28"/>
    </w:rPr>
  </w:style>
  <w:style w:type="paragraph" w:customStyle="1" w:styleId="Ccode">
    <w:name w:val="C_code"/>
    <w:basedOn w:val="Normal"/>
    <w:qFormat/>
    <w:rsid w:val="00F22F33"/>
    <w:pPr>
      <w:pBdr>
        <w:top w:val="wave" w:sz="6" w:space="1" w:color="auto"/>
        <w:left w:val="wave" w:sz="6" w:space="4" w:color="auto"/>
        <w:bottom w:val="wave" w:sz="6" w:space="1" w:color="auto"/>
        <w:right w:val="wave" w:sz="6" w:space="4" w:color="auto"/>
      </w:pBdr>
      <w:shd w:val="clear" w:color="auto" w:fill="F4B083" w:themeFill="accent2" w:themeFillTint="99"/>
    </w:pPr>
    <w:rPr>
      <w:rFonts w:ascii="Courier New" w:hAnsi="Courier New"/>
      <w:b/>
      <w:lang w:val="fr-FR"/>
    </w:rPr>
  </w:style>
  <w:style w:type="paragraph" w:customStyle="1" w:styleId="ListePuces">
    <w:name w:val="Liste_Puces"/>
    <w:basedOn w:val="Normal"/>
    <w:qFormat/>
    <w:rsid w:val="004C3C10"/>
    <w:pPr>
      <w:numPr>
        <w:numId w:val="12"/>
      </w:numPr>
    </w:pPr>
  </w:style>
  <w:style w:type="paragraph" w:customStyle="1" w:styleId="ListePucesNumrotes">
    <w:name w:val="Liste_Puces_Numérotées"/>
    <w:basedOn w:val="ListePuces"/>
    <w:qFormat/>
    <w:rsid w:val="004C3C10"/>
    <w:pPr>
      <w:numPr>
        <w:numId w:val="13"/>
      </w:numPr>
    </w:pPr>
  </w:style>
  <w:style w:type="paragraph" w:customStyle="1" w:styleId="Legende">
    <w:name w:val="Legende"/>
    <w:basedOn w:val="Normal"/>
    <w:qFormat/>
    <w:rsid w:val="004C3C10"/>
    <w:pPr>
      <w:jc w:val="center"/>
    </w:pPr>
    <w:rPr>
      <w:b/>
      <w:sz w:val="16"/>
    </w:rPr>
  </w:style>
  <w:style w:type="paragraph" w:customStyle="1" w:styleId="TxtDroite">
    <w:name w:val="Txt_Droite"/>
    <w:basedOn w:val="Normal"/>
    <w:qFormat/>
    <w:rsid w:val="004C3C10"/>
    <w:pPr>
      <w:jc w:val="right"/>
    </w:pPr>
  </w:style>
  <w:style w:type="paragraph" w:customStyle="1" w:styleId="TxtGauche">
    <w:name w:val="Txt_Gauche"/>
    <w:basedOn w:val="TxtDroite"/>
    <w:qFormat/>
    <w:rsid w:val="004C3C10"/>
    <w:pPr>
      <w:jc w:val="left"/>
    </w:pPr>
  </w:style>
  <w:style w:type="paragraph" w:customStyle="1" w:styleId="TxtCentr">
    <w:name w:val="Txt_Centré"/>
    <w:basedOn w:val="TxtGauche"/>
    <w:qFormat/>
    <w:rsid w:val="00EB4F20"/>
    <w:pPr>
      <w:jc w:val="center"/>
    </w:pPr>
  </w:style>
  <w:style w:type="character" w:customStyle="1" w:styleId="TxtSoulign">
    <w:name w:val="Txt_Souligné"/>
    <w:basedOn w:val="Policepardfaut"/>
    <w:uiPriority w:val="1"/>
    <w:qFormat/>
    <w:rsid w:val="00EB4F20"/>
    <w:rPr>
      <w:u w:val="single"/>
    </w:rPr>
  </w:style>
  <w:style w:type="paragraph" w:customStyle="1" w:styleId="TxtRouge">
    <w:name w:val="Txt_Rouge"/>
    <w:basedOn w:val="Normal"/>
    <w:link w:val="TxtRougeCar"/>
    <w:qFormat/>
    <w:rsid w:val="00EB4F20"/>
    <w:rPr>
      <w:color w:val="FF0000"/>
    </w:rPr>
  </w:style>
  <w:style w:type="character" w:customStyle="1" w:styleId="TxtRougeCar">
    <w:name w:val="Txt_Rouge Car"/>
    <w:basedOn w:val="Policepardfaut"/>
    <w:link w:val="TxtRouge"/>
    <w:rsid w:val="00EB4F20"/>
    <w:rPr>
      <w:rFonts w:ascii="Arial" w:hAnsi="Arial"/>
      <w:color w:val="FF0000"/>
    </w:rPr>
  </w:style>
  <w:style w:type="table" w:styleId="Grilledutableau">
    <w:name w:val="Table Grid"/>
    <w:basedOn w:val="TableauNormal"/>
    <w:uiPriority w:val="39"/>
    <w:rsid w:val="006134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9A06F9"/>
    <w:rPr>
      <w:color w:val="954F72" w:themeColor="followedHyperlink"/>
      <w:u w:val="single"/>
    </w:rPr>
  </w:style>
  <w:style w:type="table" w:styleId="TableauGrille1Clair-Accentuation6">
    <w:name w:val="Grid Table 1 Light Accent 6"/>
    <w:basedOn w:val="TableauNormal"/>
    <w:uiPriority w:val="46"/>
    <w:rsid w:val="003C5233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3-Accentuation6">
    <w:name w:val="List Table 3 Accent 6"/>
    <w:basedOn w:val="TableauNormal"/>
    <w:uiPriority w:val="48"/>
    <w:rsid w:val="003C5233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leauGrille5Fonc-Accentuation1">
    <w:name w:val="Grid Table 5 Dark Accent 1"/>
    <w:basedOn w:val="TableauNormal"/>
    <w:uiPriority w:val="50"/>
    <w:rsid w:val="005F33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8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4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2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7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1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36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5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8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9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93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94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97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0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0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3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2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13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40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77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82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99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89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81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8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6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48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14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3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47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30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3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93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7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9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49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7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1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28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8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1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1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28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5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37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82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67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87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95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9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66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03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3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2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0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3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83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99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64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0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4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84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1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25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0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9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22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8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7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34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06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74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38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87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36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6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8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2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77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7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1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6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7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46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68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40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8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0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6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8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8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8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92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30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6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8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08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2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5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3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9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62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4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0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3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77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0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5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3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01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52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48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3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6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69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96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1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81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14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4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87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5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2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31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47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34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83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92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51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0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32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49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57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63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04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4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06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9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42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2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1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36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26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78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36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57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2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79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5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9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4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5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55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39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66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46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89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93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46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80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6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0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53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4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0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56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10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43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2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00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14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91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56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2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03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39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7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4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15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28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555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7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3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7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36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9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77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0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8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79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21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1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67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7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56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5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37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7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0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9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49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36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8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3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84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30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79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09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20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83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20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12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40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3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8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9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18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34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1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8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3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25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1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64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78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5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50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15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28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5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63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25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88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2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01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3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58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15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22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60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9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6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2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4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6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2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06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1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33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2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22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74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50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15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8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0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1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35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07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34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03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25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42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9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3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3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9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29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2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26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9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75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9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70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54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56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5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76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5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23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4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72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8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6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04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59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2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33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97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35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95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4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0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25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34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71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6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7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82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50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7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2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58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8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2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6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7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44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7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0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9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0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5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3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6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6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6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11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4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3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28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07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70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50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7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26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9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88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5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35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8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4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56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4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8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8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85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42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48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0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85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4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0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54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2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33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81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23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1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46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0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59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46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8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57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9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62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7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82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75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15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97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0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0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2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47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67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0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49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09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01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1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8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53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9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8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1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3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09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44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32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40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2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2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61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8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0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6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06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19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09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0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4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71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24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2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95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09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06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2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91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45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39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70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11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8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9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18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3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09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8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91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65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3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16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3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1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6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90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20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11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00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9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03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81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3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5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38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22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81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7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5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3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5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1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5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04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2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57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6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17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3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53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76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2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44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65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26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2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24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64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6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22.png"/><Relationship Id="rId47" Type="http://schemas.openxmlformats.org/officeDocument/2006/relationships/image" Target="media/image25.png"/><Relationship Id="rId63" Type="http://schemas.openxmlformats.org/officeDocument/2006/relationships/image" Target="media/image35.png"/><Relationship Id="rId68" Type="http://schemas.openxmlformats.org/officeDocument/2006/relationships/customXml" Target="ink/ink17.xml"/><Relationship Id="rId84" Type="http://schemas.openxmlformats.org/officeDocument/2006/relationships/customXml" Target="ink/ink18.xml"/><Relationship Id="rId89" Type="http://schemas.openxmlformats.org/officeDocument/2006/relationships/hyperlink" Target="https://github.com/emf-info-22-23-2/151-personal-projet-TURBERG-Adrien" TargetMode="External"/><Relationship Id="rId16" Type="http://schemas.openxmlformats.org/officeDocument/2006/relationships/image" Target="media/image4.png"/><Relationship Id="rId11" Type="http://schemas.openxmlformats.org/officeDocument/2006/relationships/header" Target="header2.xml"/><Relationship Id="rId32" Type="http://schemas.openxmlformats.org/officeDocument/2006/relationships/customXml" Target="ink/ink2.xml"/><Relationship Id="rId37" Type="http://schemas.openxmlformats.org/officeDocument/2006/relationships/customXml" Target="ink/ink4.xml"/><Relationship Id="rId53" Type="http://schemas.openxmlformats.org/officeDocument/2006/relationships/image" Target="media/image29.png"/><Relationship Id="rId58" Type="http://schemas.openxmlformats.org/officeDocument/2006/relationships/image" Target="media/image32.png"/><Relationship Id="rId74" Type="http://schemas.openxmlformats.org/officeDocument/2006/relationships/image" Target="media/image42.png"/><Relationship Id="rId79" Type="http://schemas.openxmlformats.org/officeDocument/2006/relationships/image" Target="media/image47.png"/><Relationship Id="rId5" Type="http://schemas.openxmlformats.org/officeDocument/2006/relationships/webSettings" Target="webSettings.xml"/><Relationship Id="rId90" Type="http://schemas.openxmlformats.org/officeDocument/2006/relationships/image" Target="media/image54.png"/><Relationship Id="rId95" Type="http://schemas.openxmlformats.org/officeDocument/2006/relationships/fontTable" Target="fontTable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customXml" Target="ink/ink7.xml"/><Relationship Id="rId48" Type="http://schemas.openxmlformats.org/officeDocument/2006/relationships/customXml" Target="ink/ink9.xml"/><Relationship Id="rId64" Type="http://schemas.openxmlformats.org/officeDocument/2006/relationships/customXml" Target="ink/ink15.xml"/><Relationship Id="rId69" Type="http://schemas.openxmlformats.org/officeDocument/2006/relationships/image" Target="media/image38.png"/><Relationship Id="rId80" Type="http://schemas.openxmlformats.org/officeDocument/2006/relationships/image" Target="media/image48.png"/><Relationship Id="rId85" Type="http://schemas.openxmlformats.org/officeDocument/2006/relationships/image" Target="media/image140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170.png"/><Relationship Id="rId38" Type="http://schemas.openxmlformats.org/officeDocument/2006/relationships/image" Target="media/image20.png"/><Relationship Id="rId46" Type="http://schemas.openxmlformats.org/officeDocument/2006/relationships/customXml" Target="ink/ink8.xml"/><Relationship Id="rId59" Type="http://schemas.openxmlformats.org/officeDocument/2006/relationships/customXml" Target="ink/ink13.xml"/><Relationship Id="rId67" Type="http://schemas.openxmlformats.org/officeDocument/2006/relationships/image" Target="media/image37.png"/><Relationship Id="rId20" Type="http://schemas.openxmlformats.org/officeDocument/2006/relationships/image" Target="media/image8.png"/><Relationship Id="rId41" Type="http://schemas.openxmlformats.org/officeDocument/2006/relationships/customXml" Target="ink/ink6.xml"/><Relationship Id="rId54" Type="http://schemas.openxmlformats.org/officeDocument/2006/relationships/customXml" Target="ink/ink11.xml"/><Relationship Id="rId62" Type="http://schemas.openxmlformats.org/officeDocument/2006/relationships/customXml" Target="ink/ink14.xml"/><Relationship Id="rId70" Type="http://schemas.openxmlformats.org/officeDocument/2006/relationships/image" Target="media/image39.png"/><Relationship Id="rId75" Type="http://schemas.openxmlformats.org/officeDocument/2006/relationships/image" Target="media/image43.png"/><Relationship Id="rId83" Type="http://schemas.openxmlformats.org/officeDocument/2006/relationships/image" Target="media/image51.png"/><Relationship Id="rId88" Type="http://schemas.openxmlformats.org/officeDocument/2006/relationships/image" Target="media/image53.png"/><Relationship Id="rId91" Type="http://schemas.openxmlformats.org/officeDocument/2006/relationships/image" Target="media/image55.png"/><Relationship Id="rId9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customXml" Target="ink/ink1.xml"/><Relationship Id="rId36" Type="http://schemas.openxmlformats.org/officeDocument/2006/relationships/image" Target="media/image19.png"/><Relationship Id="rId49" Type="http://schemas.openxmlformats.org/officeDocument/2006/relationships/image" Target="media/image26.png"/><Relationship Id="rId57" Type="http://schemas.openxmlformats.org/officeDocument/2006/relationships/image" Target="media/image31.png"/><Relationship Id="rId10" Type="http://schemas.openxmlformats.org/officeDocument/2006/relationships/header" Target="header1.xml"/><Relationship Id="rId31" Type="http://schemas.openxmlformats.org/officeDocument/2006/relationships/image" Target="media/image17.png"/><Relationship Id="rId44" Type="http://schemas.openxmlformats.org/officeDocument/2006/relationships/image" Target="media/image23.png"/><Relationship Id="rId52" Type="http://schemas.openxmlformats.org/officeDocument/2006/relationships/image" Target="media/image28.png"/><Relationship Id="rId60" Type="http://schemas.openxmlformats.org/officeDocument/2006/relationships/image" Target="media/image33.png"/><Relationship Id="rId65" Type="http://schemas.openxmlformats.org/officeDocument/2006/relationships/image" Target="media/image36.png"/><Relationship Id="rId73" Type="http://schemas.openxmlformats.org/officeDocument/2006/relationships/image" Target="media/image41.png"/><Relationship Id="rId78" Type="http://schemas.openxmlformats.org/officeDocument/2006/relationships/image" Target="media/image46.png"/><Relationship Id="rId81" Type="http://schemas.openxmlformats.org/officeDocument/2006/relationships/image" Target="media/image49.png"/><Relationship Id="rId86" Type="http://schemas.openxmlformats.org/officeDocument/2006/relationships/customXml" Target="ink/ink19.xml"/><Relationship Id="rId94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hyperlink" Target="https://sos-jeu.ch/soutien/" TargetMode="External"/><Relationship Id="rId18" Type="http://schemas.openxmlformats.org/officeDocument/2006/relationships/image" Target="media/image6.png"/><Relationship Id="rId39" Type="http://schemas.openxmlformats.org/officeDocument/2006/relationships/customXml" Target="ink/ink5.xml"/><Relationship Id="rId34" Type="http://schemas.openxmlformats.org/officeDocument/2006/relationships/customXml" Target="ink/ink3.xml"/><Relationship Id="rId50" Type="http://schemas.openxmlformats.org/officeDocument/2006/relationships/image" Target="media/image27.png"/><Relationship Id="rId55" Type="http://schemas.openxmlformats.org/officeDocument/2006/relationships/image" Target="media/image30.png"/><Relationship Id="rId76" Type="http://schemas.openxmlformats.org/officeDocument/2006/relationships/image" Target="media/image44.pn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turberga.emf-informatique.ch/client/chicken.html" TargetMode="External"/><Relationship Id="rId92" Type="http://schemas.openxmlformats.org/officeDocument/2006/relationships/header" Target="header3.xml"/><Relationship Id="rId2" Type="http://schemas.openxmlformats.org/officeDocument/2006/relationships/numbering" Target="numbering.xml"/><Relationship Id="rId29" Type="http://schemas.openxmlformats.org/officeDocument/2006/relationships/image" Target="media/image141.png"/><Relationship Id="rId24" Type="http://schemas.openxmlformats.org/officeDocument/2006/relationships/image" Target="media/image12.png"/><Relationship Id="rId40" Type="http://schemas.openxmlformats.org/officeDocument/2006/relationships/image" Target="media/image21.png"/><Relationship Id="rId45" Type="http://schemas.openxmlformats.org/officeDocument/2006/relationships/image" Target="media/image24.png"/><Relationship Id="rId66" Type="http://schemas.openxmlformats.org/officeDocument/2006/relationships/customXml" Target="ink/ink16.xml"/><Relationship Id="rId87" Type="http://schemas.openxmlformats.org/officeDocument/2006/relationships/image" Target="media/image52.png"/><Relationship Id="rId61" Type="http://schemas.openxmlformats.org/officeDocument/2006/relationships/image" Target="media/image34.png"/><Relationship Id="rId82" Type="http://schemas.openxmlformats.org/officeDocument/2006/relationships/image" Target="media/image50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30" Type="http://schemas.openxmlformats.org/officeDocument/2006/relationships/image" Target="media/image16.png"/><Relationship Id="rId35" Type="http://schemas.openxmlformats.org/officeDocument/2006/relationships/image" Target="media/image18.png"/><Relationship Id="rId56" Type="http://schemas.openxmlformats.org/officeDocument/2006/relationships/customXml" Target="ink/ink12.xml"/><Relationship Id="rId77" Type="http://schemas.openxmlformats.org/officeDocument/2006/relationships/image" Target="media/image45.png"/><Relationship Id="rId8" Type="http://schemas.openxmlformats.org/officeDocument/2006/relationships/image" Target="media/image1.jpeg"/><Relationship Id="rId51" Type="http://schemas.openxmlformats.org/officeDocument/2006/relationships/customXml" Target="ink/ink10.xml"/><Relationship Id="rId72" Type="http://schemas.openxmlformats.org/officeDocument/2006/relationships/image" Target="media/image40.png"/><Relationship Id="rId93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urberga\OneDrive%20-%20EDUETATFR\rapport%20perso\3&#232;me%20ann&#233;e\151\modele%20rp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E81A9C8DD3D42099C5F3BECF85B9E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ECAF68-EAE7-4BF5-93DA-146D81555AF9}"/>
      </w:docPartPr>
      <w:docPartBody>
        <w:p w:rsidR="008A5DC3" w:rsidRDefault="000C23FA">
          <w:pPr>
            <w:pStyle w:val="3E81A9C8DD3D42099C5F3BECF85B9EDA"/>
          </w:pPr>
          <w:r w:rsidRPr="005C63BF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F7"/>
    <w:rsid w:val="000521DB"/>
    <w:rsid w:val="0008194F"/>
    <w:rsid w:val="000C23FA"/>
    <w:rsid w:val="00121669"/>
    <w:rsid w:val="001F4628"/>
    <w:rsid w:val="00224185"/>
    <w:rsid w:val="003D0397"/>
    <w:rsid w:val="004A2ECD"/>
    <w:rsid w:val="00544FC5"/>
    <w:rsid w:val="00701903"/>
    <w:rsid w:val="007E136F"/>
    <w:rsid w:val="0084139F"/>
    <w:rsid w:val="0085022F"/>
    <w:rsid w:val="008623E5"/>
    <w:rsid w:val="00872BA0"/>
    <w:rsid w:val="008A5DC3"/>
    <w:rsid w:val="008E492D"/>
    <w:rsid w:val="00983A3C"/>
    <w:rsid w:val="009B7479"/>
    <w:rsid w:val="00A1602A"/>
    <w:rsid w:val="00A31C0D"/>
    <w:rsid w:val="00A83E45"/>
    <w:rsid w:val="00AA5EB2"/>
    <w:rsid w:val="00AC6DD6"/>
    <w:rsid w:val="00BE4AA4"/>
    <w:rsid w:val="00C22336"/>
    <w:rsid w:val="00D12EE0"/>
    <w:rsid w:val="00E55DF7"/>
    <w:rsid w:val="00E5613D"/>
    <w:rsid w:val="00E5783B"/>
    <w:rsid w:val="00E70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H" w:eastAsia="fr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3E81A9C8DD3D42099C5F3BECF85B9EDA">
    <w:name w:val="3E81A9C8DD3D42099C5F3BECF85B9E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2-27T12:13:23.13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2406 25,'-3'-3,"-1"1,0-1,1 1,-1 0,0 0,0 0,0 1,0-1,-1 1,1 0,0 0,-9 0,-59 0,50 1,-9 2,-1 2,-60 13,58-9,0-2,-40 3,40-6,0 1,-34 10,33-6,-64 6,-522-10,326-7,-454 3,730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2-27T15:06:29.37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1564 1,'-170'10,"-8"0,-1021-10,1182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2-27T15:07:27.97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64,'114'3,"119"-6,-112-18,-90 17,182-12,-149 17,415-14,46 2,-317 14,1487-3,-1671 2,0 0,-1 2,1 1,41 14,37 7,-85-23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2-27T15:07:21.58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1404 0,'-44'0,"0"1,0 3,1 1,-78 20,57-6,-1-3,0-3,-107 8,-44 8,152-17,-129 7,-59-21,235 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2-27T16:06:35.04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243 21,'-3'0,"-5"0,-5 0,-6 0,-4 0,-2 0,1 0,0-3,2-2,0 1,0 0,2 1,3 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2-27T15:33:06.14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570 21,'-133'3,"47"0,-130-12,98-8,102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2-27T15:34:07.19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0,'429'0,"-412"0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2-27T15:34:06.10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91,'51'-4,"0"-3,-1-1,0-3,-1-2,69-28,-103 35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2-27T15:33:03.91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3071 56,'-3'-3,"0"1,0 0,-1 0,0 0,1 0,-1 0,0 1,0 0,0 0,0 0,0 0,-7 0,-57 0,46 1,-56 1,-22 1,0-5,-130-20,194 18,0 2,-1 1,1 1,-46 6,-145 30,-6 1,97-17,82-9,-65 2,13-13,-34 2,132 1,-1-1,1 1,-1 1,1-1,-13 7,12-5,1 0,-1-1,0 0,0-1,-10 2,-298 0,168-7,2-7,-5 0,-124 10,267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2-06T15:37:44.470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2-06T15:37:43.584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27T14:42:13.13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2453 0 0,'-2452'0'0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2-27T14:41:39.61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6005 150,'-29'-1,"-44"-9,-23 0,-465-13,548 23,-71-1,-161-24,172 16,-1 2,-132 6,-11 0,97-10,-66-1,-3100 13,3033-12,-22 0,209 2,58 6,1 2,-1-1,0 1,1 0,-1 0,0 1,0 0,0 1,0 0,1 0,-15 4,0 4,3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2-27T14:50:52.18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1,'256'17,"-216"-14,56-4,-68 0,1 0,-1 2,0 1,48 9,-37 1,-21-6,1-1,-1-1,1 0,38 1,-38-5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2-27T14:50:50.48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1944 0,'-9'1,"0"0,0 0,0 1,-15 5,-2 0,-332 68,297-67,-1-3,0-2,0-4,-67-8,-98-19,-270 0,468 30,0 1,-53 13,49-8,-54 5,-12-9,58-3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2-27T14:50:49.30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1283 138,'-132'10,"12"0,95-9,-561 0,566-2,-1-1,1-2,0 0,0-1,0 0,1-2,0 0,0-2,0 0,2-1,-22-15,27 16,-1 0,0 1,0 0,-1 1,0 0,0 1,0 1,-26-6,20 9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2-27T14:50:48.20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1377 0,'-111'3,"1"3,0 6,0 5,-169 48,259-62,0 0,0-1,0-1,-1-1,1 0,0-2,0 0,-24-7,-27-1,4 1,14 2,-61 0,97 6,0 0,0-1,0-2,0 1,-16-7,4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2-27T14:51:59.67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3723 88,'-155'-11,"-7"-1,84 11,43-1,-1 1,0 3,-38 5,16 12,48-14,0-2,0 1,0-1,-1-1,-17 3,-230-4,125-3,101 1,-52-10,8 1,-76-11,87 11,-109-5,136 13,1-1,-56-13,65 9,0 2,-1 1,1 1,0 1,-53 5,-72 17,-219 1,290-20,-97 15,87-8,-149-8,99-3,45 5,45 1,0-3,0-2,-55-10,83 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27T14:51:34.19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2121 0 0,'-2120'0'0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A0F6F5-A87E-466E-9569-92B7A09FB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 rp.dotx</Template>
  <TotalTime>0</TotalTime>
  <Pages>35</Pages>
  <Words>4331</Words>
  <Characters>23825</Characters>
  <Application>Microsoft Office Word</Application>
  <DocSecurity>0</DocSecurity>
  <Lines>198</Lines>
  <Paragraphs>56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NNN-nom du module</vt:lpstr>
    </vt:vector>
  </TitlesOfParts>
  <Company/>
  <LinksUpToDate>false</LinksUpToDate>
  <CharactersWithSpaces>28100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NNN-nom du module</dc:title>
  <dc:subject/>
  <dc:creator>Turberg Adrien</dc:creator>
  <cp:keywords/>
  <dc:description/>
  <cp:lastModifiedBy>Turberg Adrien</cp:lastModifiedBy>
  <cp:revision>366</cp:revision>
  <dcterms:created xsi:type="dcterms:W3CDTF">2025-01-30T11:57:00Z</dcterms:created>
  <dcterms:modified xsi:type="dcterms:W3CDTF">2025-02-28T16:31:00Z</dcterms:modified>
</cp:coreProperties>
</file>